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11037"/>
      </w:tblGrid>
      <w:tr w:rsidR="002A4ED5" w:rsidRPr="002A4ED5" w14:paraId="0E9FD480" w14:textId="77777777" w:rsidTr="07F288C5">
        <w:tc>
          <w:tcPr>
            <w:tcW w:w="742" w:type="pct"/>
            <w:vAlign w:val="bottom"/>
          </w:tcPr>
          <w:p w14:paraId="69EAC737" w14:textId="316320B6" w:rsidR="002A4ED5" w:rsidRPr="002A4ED5" w:rsidRDefault="00DF0AB7" w:rsidP="002A4ED5">
            <w:r>
              <w:t>Name</w:t>
            </w:r>
            <w:r w:rsidR="00A4667D">
              <w:t>/Names</w:t>
            </w:r>
          </w:p>
        </w:tc>
        <w:tc>
          <w:tcPr>
            <w:tcW w:w="4258" w:type="pct"/>
            <w:tcBorders>
              <w:bottom w:val="single" w:sz="4" w:space="0" w:color="auto"/>
            </w:tcBorders>
            <w:vAlign w:val="bottom"/>
          </w:tcPr>
          <w:p w14:paraId="6EE97E51" w14:textId="721390B6" w:rsidR="002A4ED5" w:rsidRPr="002A4ED5" w:rsidRDefault="6CB311A6" w:rsidP="07F288C5">
            <w:pPr>
              <w:rPr>
                <w:rFonts w:ascii="Times New Roman" w:eastAsia="Times New Roman" w:hAnsi="Times New Roman" w:cs="Times New Roman"/>
              </w:rPr>
            </w:pPr>
            <w:r w:rsidRPr="07F288C5">
              <w:rPr>
                <w:rFonts w:ascii="Times New Roman" w:eastAsia="Times New Roman" w:hAnsi="Times New Roman" w:cs="Times New Roman"/>
              </w:rPr>
              <w:t>Emily Lovo</w:t>
            </w:r>
          </w:p>
        </w:tc>
      </w:tr>
      <w:tr w:rsidR="002A4ED5" w:rsidRPr="002A4ED5" w14:paraId="75BBA474" w14:textId="77777777" w:rsidTr="07F288C5">
        <w:sdt>
          <w:sdtPr>
            <w:id w:val="1692185716"/>
            <w:placeholder>
              <w:docPart w:val="9F11418357084BEA947D0838B23F80E9"/>
            </w:placeholder>
            <w:temporary/>
            <w:showingPlcHdr/>
            <w15:appearance w15:val="hidden"/>
          </w:sdtPr>
          <w:sdtContent>
            <w:tc>
              <w:tcPr>
                <w:tcW w:w="742" w:type="pct"/>
                <w:vAlign w:val="bottom"/>
              </w:tcPr>
              <w:p w14:paraId="24A7FBB5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58" w:type="pct"/>
            <w:tcBorders>
              <w:bottom w:val="single" w:sz="4" w:space="0" w:color="auto"/>
            </w:tcBorders>
            <w:vAlign w:val="bottom"/>
          </w:tcPr>
          <w:p w14:paraId="5B7013FC" w14:textId="4B96F8ED" w:rsidR="002A4ED5" w:rsidRPr="002A4ED5" w:rsidRDefault="4A75433E" w:rsidP="002A4ED5">
            <w:r>
              <w:t>1-800-CALL-FBI</w:t>
            </w:r>
          </w:p>
        </w:tc>
      </w:tr>
      <w:tr w:rsidR="002A4ED5" w:rsidRPr="002A4ED5" w14:paraId="6779000F" w14:textId="77777777" w:rsidTr="07F288C5">
        <w:sdt>
          <w:sdtPr>
            <w:id w:val="639315362"/>
            <w:placeholder>
              <w:docPart w:val="09A56078A4B04A3B8E839D2EB8C364C8"/>
            </w:placeholder>
            <w:temporary/>
            <w:showingPlcHdr/>
            <w15:appearance w15:val="hidden"/>
          </w:sdtPr>
          <w:sdtContent>
            <w:tc>
              <w:tcPr>
                <w:tcW w:w="742" w:type="pct"/>
                <w:vAlign w:val="bottom"/>
              </w:tcPr>
              <w:p w14:paraId="3AA0E449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58" w:type="pct"/>
            <w:tcBorders>
              <w:bottom w:val="single" w:sz="4" w:space="0" w:color="auto"/>
            </w:tcBorders>
            <w:vAlign w:val="bottom"/>
          </w:tcPr>
          <w:p w14:paraId="49629EF5" w14:textId="75075962" w:rsidR="002A4ED5" w:rsidRPr="002A4ED5" w:rsidRDefault="43669372" w:rsidP="002A4ED5">
            <w:r>
              <w:t>Elovo82512@uat.edu</w:t>
            </w:r>
          </w:p>
        </w:tc>
      </w:tr>
      <w:tr w:rsidR="002A4ED5" w:rsidRPr="002A4ED5" w14:paraId="061556C3" w14:textId="77777777" w:rsidTr="07F288C5">
        <w:tc>
          <w:tcPr>
            <w:tcW w:w="742" w:type="pct"/>
            <w:vAlign w:val="bottom"/>
          </w:tcPr>
          <w:p w14:paraId="28041E3C" w14:textId="209142B8" w:rsidR="002A4ED5" w:rsidRPr="002A4ED5" w:rsidRDefault="00DF0AB7" w:rsidP="002A4ED5">
            <w:r>
              <w:t>Case number</w:t>
            </w:r>
          </w:p>
        </w:tc>
        <w:tc>
          <w:tcPr>
            <w:tcW w:w="42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8B505" w14:textId="7407FB18" w:rsidR="002A4ED5" w:rsidRPr="002A4ED5" w:rsidRDefault="00387FDF" w:rsidP="002A4ED5">
            <w:r>
              <w:t>ATMBoA2022</w:t>
            </w:r>
          </w:p>
        </w:tc>
      </w:tr>
      <w:tr w:rsidR="00DF0AB7" w:rsidRPr="002A4ED5" w14:paraId="1062F66A" w14:textId="77777777" w:rsidTr="07F288C5">
        <w:tc>
          <w:tcPr>
            <w:tcW w:w="742" w:type="pct"/>
            <w:vAlign w:val="bottom"/>
          </w:tcPr>
          <w:p w14:paraId="7BAE376D" w14:textId="580140C7" w:rsidR="00DF0AB7" w:rsidRPr="002A4ED5" w:rsidRDefault="00DF0AB7" w:rsidP="00DF0AB7">
            <w:r>
              <w:t>Date</w:t>
            </w:r>
          </w:p>
        </w:tc>
        <w:tc>
          <w:tcPr>
            <w:tcW w:w="4258" w:type="pct"/>
            <w:tcBorders>
              <w:bottom w:val="single" w:sz="4" w:space="0" w:color="auto"/>
            </w:tcBorders>
            <w:vAlign w:val="bottom"/>
          </w:tcPr>
          <w:p w14:paraId="65914077" w14:textId="2F41C809" w:rsidR="00DF0AB7" w:rsidRPr="002A4ED5" w:rsidRDefault="1B4F4B0A" w:rsidP="00DF0AB7">
            <w:r>
              <w:t>4/18/2024</w:t>
            </w:r>
          </w:p>
        </w:tc>
      </w:tr>
    </w:tbl>
    <w:p w14:paraId="3F940A8A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99"/>
        <w:gridCol w:w="1348"/>
        <w:gridCol w:w="2343"/>
        <w:gridCol w:w="1168"/>
        <w:gridCol w:w="1080"/>
        <w:gridCol w:w="1801"/>
        <w:gridCol w:w="1259"/>
        <w:gridCol w:w="1078"/>
        <w:gridCol w:w="1078"/>
      </w:tblGrid>
      <w:tr w:rsidR="009C2DBD" w:rsidRPr="002A4ED5" w14:paraId="2A1070F3" w14:textId="77777777" w:rsidTr="52C818BF">
        <w:tc>
          <w:tcPr>
            <w:tcW w:w="6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25D4CB95" w14:textId="77777777" w:rsidR="009C2DBD" w:rsidRDefault="009C2DBD" w:rsidP="002A648D">
            <w:pPr>
              <w:pStyle w:val="TableHeaders"/>
            </w:pPr>
          </w:p>
        </w:tc>
        <w:tc>
          <w:tcPr>
            <w:tcW w:w="52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D65154B" w14:textId="5C25810E" w:rsidR="009C2DBD" w:rsidRPr="002A648D" w:rsidRDefault="009C2DBD" w:rsidP="002A648D">
            <w:pPr>
              <w:pStyle w:val="TableHeaders"/>
            </w:pPr>
            <w:r>
              <w:t>Evidence Name</w:t>
            </w:r>
          </w:p>
        </w:tc>
        <w:sdt>
          <w:sdtPr>
            <w:id w:val="-734620487"/>
            <w:placeholder>
              <w:docPart w:val="846918ACA2B74145B8B33421E72B806D"/>
            </w:placeholder>
            <w:temporary/>
            <w:showingPlcHdr/>
            <w15:appearance w15:val="hidden"/>
          </w:sdtPr>
          <w:sdtContent>
            <w:tc>
              <w:tcPr>
                <w:tcW w:w="90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9EEAAD3" w14:textId="77777777" w:rsidR="009C2DBD" w:rsidRPr="002A4ED5" w:rsidRDefault="009C2DBD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tc>
          <w:tcPr>
            <w:tcW w:w="868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41C2C8D" w14:textId="43F0EBDC" w:rsidR="009C2DBD" w:rsidRPr="002A4ED5" w:rsidRDefault="009C2DBD" w:rsidP="002A4ED5">
            <w:pPr>
              <w:pStyle w:val="TableHeaders"/>
            </w:pPr>
            <w:r>
              <w:t>Evidence</w:t>
            </w:r>
          </w:p>
        </w:tc>
        <w:tc>
          <w:tcPr>
            <w:tcW w:w="69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7E61D7F" w14:textId="52115D28" w:rsidR="009C2DBD" w:rsidRPr="002A4ED5" w:rsidRDefault="009C2DBD" w:rsidP="002A4ED5">
            <w:pPr>
              <w:pStyle w:val="TableHeaders"/>
            </w:pPr>
            <w:r>
              <w:t>Hash</w:t>
            </w:r>
          </w:p>
        </w:tc>
        <w:tc>
          <w:tcPr>
            <w:tcW w:w="48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2069024" w14:textId="6B7E5B3C" w:rsidR="009C2DBD" w:rsidRPr="002A4ED5" w:rsidRDefault="009C2DBD" w:rsidP="002A4ED5">
            <w:pPr>
              <w:pStyle w:val="TableHeaders"/>
            </w:pPr>
            <w:r>
              <w:t>Location</w:t>
            </w:r>
          </w:p>
        </w:tc>
        <w:tc>
          <w:tcPr>
            <w:tcW w:w="41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0D48A6B" w14:textId="1FD7DE26" w:rsidR="009C2DBD" w:rsidRPr="002A4ED5" w:rsidRDefault="009C2DBD" w:rsidP="002A4ED5">
            <w:pPr>
              <w:pStyle w:val="TableHeaders"/>
            </w:pPr>
            <w:r>
              <w:t>Date</w:t>
            </w:r>
          </w:p>
        </w:tc>
        <w:tc>
          <w:tcPr>
            <w:tcW w:w="41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4CF26CD" w14:textId="75F22725" w:rsidR="009C2DBD" w:rsidRPr="002A4ED5" w:rsidRDefault="009C2DBD" w:rsidP="002A4ED5">
            <w:pPr>
              <w:pStyle w:val="TableHeaders"/>
            </w:pPr>
            <w:r>
              <w:t>Encryption</w:t>
            </w:r>
          </w:p>
        </w:tc>
      </w:tr>
      <w:tr w:rsidR="009C2DBD" w:rsidRPr="002A4ED5" w14:paraId="4006E3AD" w14:textId="77777777" w:rsidTr="52C818BF">
        <w:tc>
          <w:tcPr>
            <w:tcW w:w="694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6E4CC94B" w14:textId="0747108B" w:rsidR="009C2DBD" w:rsidRPr="009C2DBD" w:rsidRDefault="009C2DB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18"/>
                <w:szCs w:val="20"/>
              </w:rPr>
            </w:pPr>
            <w:r w:rsidRPr="009C2DBD">
              <w:rPr>
                <w:rFonts w:ascii="Calibri" w:eastAsia="Calibri" w:hAnsi="Calibri" w:cs="Times New Roman"/>
                <w:b/>
                <w:sz w:val="18"/>
                <w:szCs w:val="20"/>
              </w:rPr>
              <w:t>Name of Persons</w:t>
            </w:r>
          </w:p>
        </w:tc>
        <w:tc>
          <w:tcPr>
            <w:tcW w:w="520" w:type="pct"/>
            <w:vMerge/>
            <w:vAlign w:val="center"/>
          </w:tcPr>
          <w:p w14:paraId="53C9D206" w14:textId="6F92D045" w:rsidR="009C2DBD" w:rsidRPr="009C2DBD" w:rsidRDefault="009C2DB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18"/>
                <w:szCs w:val="20"/>
              </w:rPr>
            </w:pPr>
          </w:p>
        </w:tc>
        <w:tc>
          <w:tcPr>
            <w:tcW w:w="904" w:type="pct"/>
            <w:vMerge/>
            <w:vAlign w:val="center"/>
          </w:tcPr>
          <w:p w14:paraId="008B0F6B" w14:textId="77777777" w:rsidR="009C2DBD" w:rsidRPr="009C2DBD" w:rsidRDefault="009C2DB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DB2A2D" w14:textId="2C2EDB04" w:rsidR="009C2DBD" w:rsidRPr="009C2DBD" w:rsidRDefault="00A4667D" w:rsidP="00582B1C">
            <w:pPr>
              <w:pStyle w:val="TableSubheadings"/>
            </w:pPr>
            <w:r>
              <w:t>Count (</w:t>
            </w:r>
            <w:r w:rsidR="009C2DBD">
              <w:t>how many)</w:t>
            </w:r>
          </w:p>
        </w:tc>
        <w:tc>
          <w:tcPr>
            <w:tcW w:w="417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FEDE3ED" w14:textId="3D58A529" w:rsidR="009C2DBD" w:rsidRPr="009C2DBD" w:rsidRDefault="009C2DBD" w:rsidP="00582B1C">
            <w:pPr>
              <w:pStyle w:val="TableSubheadings"/>
              <w:rPr>
                <w:szCs w:val="20"/>
              </w:rPr>
            </w:pPr>
            <w:r w:rsidRPr="009C2DBD">
              <w:rPr>
                <w:szCs w:val="20"/>
              </w:rPr>
              <w:t>Number</w:t>
            </w:r>
          </w:p>
        </w:tc>
        <w:tc>
          <w:tcPr>
            <w:tcW w:w="695" w:type="pct"/>
            <w:vMerge/>
            <w:vAlign w:val="center"/>
          </w:tcPr>
          <w:p w14:paraId="644DEFE9" w14:textId="77777777" w:rsidR="009C2DBD" w:rsidRPr="009C2DBD" w:rsidRDefault="009C2DB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18"/>
                <w:szCs w:val="20"/>
              </w:rPr>
            </w:pPr>
          </w:p>
        </w:tc>
        <w:tc>
          <w:tcPr>
            <w:tcW w:w="486" w:type="pct"/>
            <w:vMerge/>
            <w:vAlign w:val="center"/>
          </w:tcPr>
          <w:p w14:paraId="1CF99E61" w14:textId="77777777" w:rsidR="009C2DBD" w:rsidRPr="009C2DBD" w:rsidRDefault="009C2DB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18"/>
                <w:szCs w:val="20"/>
              </w:rPr>
            </w:pPr>
          </w:p>
        </w:tc>
        <w:tc>
          <w:tcPr>
            <w:tcW w:w="416" w:type="pct"/>
            <w:vMerge/>
            <w:vAlign w:val="center"/>
          </w:tcPr>
          <w:p w14:paraId="2F3DB5D2" w14:textId="77777777" w:rsidR="009C2DBD" w:rsidRPr="009C2DBD" w:rsidRDefault="009C2DB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18"/>
                <w:szCs w:val="20"/>
              </w:rPr>
            </w:pPr>
          </w:p>
        </w:tc>
        <w:tc>
          <w:tcPr>
            <w:tcW w:w="416" w:type="pct"/>
            <w:vMerge/>
            <w:vAlign w:val="center"/>
          </w:tcPr>
          <w:p w14:paraId="6D75172C" w14:textId="77777777" w:rsidR="009C2DBD" w:rsidRPr="009C2DBD" w:rsidRDefault="009C2DB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18"/>
                <w:szCs w:val="20"/>
              </w:rPr>
            </w:pPr>
          </w:p>
        </w:tc>
      </w:tr>
      <w:tr w:rsidR="009C2DBD" w:rsidRPr="002A4ED5" w14:paraId="62A37F9C" w14:textId="77777777" w:rsidTr="52C818BF">
        <w:tc>
          <w:tcPr>
            <w:tcW w:w="69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6C7EBB" w14:textId="12FDB1E1" w:rsidR="009C2DBD" w:rsidRPr="00AE7A72" w:rsidRDefault="00AE7A72" w:rsidP="00DF0AB7">
            <w:pPr>
              <w:jc w:val="center"/>
              <w:rPr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18"/>
                <w:szCs w:val="18"/>
              </w:rPr>
              <w:t xml:space="preserve">Emily </w:t>
            </w:r>
          </w:p>
        </w:tc>
        <w:tc>
          <w:tcPr>
            <w:tcW w:w="5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5944E1" w14:textId="461E4CE6" w:rsidR="009C2DBD" w:rsidRPr="009C2DBD" w:rsidRDefault="00CD18DF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Messagefile4.txt</w:t>
            </w:r>
          </w:p>
        </w:tc>
        <w:tc>
          <w:tcPr>
            <w:tcW w:w="9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B44E31" w14:textId="21565AA3" w:rsidR="009C2DBD" w:rsidRPr="009C2DBD" w:rsidRDefault="00AA42FC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James and </w:t>
            </w:r>
            <w:r w:rsidR="00357A60">
              <w:rPr>
                <w:sz w:val="18"/>
                <w:szCs w:val="18"/>
              </w:rPr>
              <w:t>John</w:t>
            </w:r>
            <w:r>
              <w:rPr>
                <w:sz w:val="18"/>
                <w:szCs w:val="18"/>
              </w:rPr>
              <w:t xml:space="preserve"> </w:t>
            </w:r>
            <w:r w:rsidR="00BD2FAD">
              <w:rPr>
                <w:sz w:val="18"/>
                <w:szCs w:val="18"/>
              </w:rPr>
              <w:t>met</w:t>
            </w:r>
            <w:r>
              <w:rPr>
                <w:sz w:val="18"/>
                <w:szCs w:val="18"/>
              </w:rPr>
              <w:t xml:space="preserve"> up at </w:t>
            </w:r>
            <w:r w:rsidR="00357A60">
              <w:rPr>
                <w:sz w:val="18"/>
                <w:szCs w:val="18"/>
              </w:rPr>
              <w:t>Starbucks</w:t>
            </w:r>
            <w:r>
              <w:rPr>
                <w:sz w:val="18"/>
                <w:szCs w:val="18"/>
              </w:rPr>
              <w:t xml:space="preserve"> text file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28A192" w14:textId="7F2FA4E3" w:rsidR="009C2DBD" w:rsidRPr="009C2DBD" w:rsidRDefault="009C2DBD" w:rsidP="00DF0AB7">
            <w:pPr>
              <w:jc w:val="center"/>
              <w:rPr>
                <w:sz w:val="18"/>
                <w:szCs w:val="20"/>
              </w:rPr>
            </w:pPr>
            <w:r w:rsidRPr="009C2DBD">
              <w:rPr>
                <w:sz w:val="18"/>
                <w:szCs w:val="20"/>
              </w:rPr>
              <w:t>1</w:t>
            </w:r>
          </w:p>
        </w:tc>
        <w:tc>
          <w:tcPr>
            <w:tcW w:w="41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CB0394" w14:textId="767DB936" w:rsidR="009C2DBD" w:rsidRPr="009C2DBD" w:rsidRDefault="005427D3" w:rsidP="00DF0AB7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ATMBoA2022_IP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51EAE" w14:textId="3407819B" w:rsidR="009C2DBD" w:rsidRPr="009C2DBD" w:rsidRDefault="00B51D40" w:rsidP="00A80DAD">
            <w:pPr>
              <w:jc w:val="center"/>
              <w:rPr>
                <w:sz w:val="18"/>
                <w:szCs w:val="18"/>
              </w:rPr>
            </w:pPr>
            <w:r w:rsidRPr="00B51D40">
              <w:rPr>
                <w:sz w:val="18"/>
                <w:szCs w:val="18"/>
              </w:rPr>
              <w:t>6edb7aea44d126bddf4f766800d362ee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86D1DB" w14:textId="63ABBD40" w:rsidR="009C2DBD" w:rsidRPr="009C2DBD" w:rsidRDefault="00A167C8" w:rsidP="00DF0AB7">
            <w:pPr>
              <w:jc w:val="center"/>
              <w:rPr>
                <w:sz w:val="18"/>
                <w:szCs w:val="18"/>
              </w:rPr>
            </w:pPr>
            <w:r w:rsidRPr="00A167C8">
              <w:rPr>
                <w:sz w:val="18"/>
                <w:szCs w:val="18"/>
              </w:rPr>
              <w:t>/LogicalFileSet1/CFR101Final.zip/CFR101 CTF-3 Final/iPhone/Messages/messagesfile4.txt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D6D76" w14:textId="78F6F304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4/18/2024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D3CD5" w14:textId="4ABC4E6B" w:rsidR="009C2DBD" w:rsidRPr="009C2DBD" w:rsidRDefault="2F34933F" w:rsidP="00DF0AB7">
            <w:pPr>
              <w:jc w:val="center"/>
              <w:rPr>
                <w:sz w:val="18"/>
                <w:szCs w:val="18"/>
              </w:rPr>
            </w:pPr>
            <w:r w:rsidRPr="451FAD3A">
              <w:rPr>
                <w:sz w:val="18"/>
                <w:szCs w:val="18"/>
              </w:rPr>
              <w:t>MD5</w:t>
            </w:r>
          </w:p>
        </w:tc>
      </w:tr>
      <w:tr w:rsidR="009C2DBD" w:rsidRPr="002A4ED5" w14:paraId="2AD8C94D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8C1787" w14:textId="58B94C17" w:rsidR="009C2DBD" w:rsidRPr="009C2DBD" w:rsidRDefault="00AE7A72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636168" w14:textId="33FAA59E" w:rsidR="009C2DBD" w:rsidRPr="009C2DBD" w:rsidRDefault="00F67847" w:rsidP="00DF0AB7">
            <w:pPr>
              <w:jc w:val="center"/>
              <w:rPr>
                <w:sz w:val="18"/>
                <w:szCs w:val="18"/>
              </w:rPr>
            </w:pPr>
            <w:r w:rsidRPr="00F67847">
              <w:rPr>
                <w:sz w:val="18"/>
                <w:szCs w:val="18"/>
              </w:rPr>
              <w:t>messagesfile7.txt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9CB589" w14:textId="10CD3D82" w:rsidR="009C2DBD" w:rsidRPr="009C2DBD" w:rsidRDefault="00B958AC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John used </w:t>
            </w:r>
            <w:r w:rsidR="00BD2FAD">
              <w:rPr>
                <w:sz w:val="18"/>
                <w:szCs w:val="18"/>
              </w:rPr>
              <w:t>James'</w:t>
            </w:r>
            <w:r>
              <w:rPr>
                <w:sz w:val="18"/>
                <w:szCs w:val="18"/>
              </w:rPr>
              <w:t xml:space="preserve"> accounts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D320B" w14:textId="20FED7D1" w:rsidR="009C2DBD" w:rsidRPr="009C2DBD" w:rsidRDefault="00803CC5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A5B1B3" w14:textId="721E01F8" w:rsidR="009C2DBD" w:rsidRPr="009C2DBD" w:rsidRDefault="00803CC5" w:rsidP="00DF0AB7">
            <w:pPr>
              <w:jc w:val="center"/>
              <w:rPr>
                <w:sz w:val="18"/>
                <w:szCs w:val="18"/>
              </w:rPr>
            </w:pPr>
            <w:r w:rsidRPr="00803CC5">
              <w:rPr>
                <w:sz w:val="18"/>
                <w:szCs w:val="18"/>
              </w:rPr>
              <w:t>ATMBoA2022</w:t>
            </w:r>
            <w:r w:rsidR="005427D3">
              <w:rPr>
                <w:sz w:val="18"/>
                <w:szCs w:val="18"/>
              </w:rPr>
              <w:t>_IP2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9F1AD6" w14:textId="75CE2FAE" w:rsidR="009C2DBD" w:rsidRPr="00AE7A72" w:rsidRDefault="00B51D40" w:rsidP="00DF0AB7">
            <w:pPr>
              <w:jc w:val="center"/>
              <w:rPr>
                <w:sz w:val="18"/>
                <w:szCs w:val="18"/>
              </w:rPr>
            </w:pPr>
            <w:r w:rsidRPr="00B51D40">
              <w:rPr>
                <w:sz w:val="18"/>
                <w:szCs w:val="18"/>
              </w:rPr>
              <w:t>50dfd65a4bcb786462336e494f76ddae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D5526B" w14:textId="08D517E7" w:rsidR="009C2DBD" w:rsidRPr="009C2DBD" w:rsidRDefault="00A167C8" w:rsidP="00DF0AB7">
            <w:pPr>
              <w:jc w:val="center"/>
              <w:rPr>
                <w:sz w:val="18"/>
                <w:szCs w:val="18"/>
              </w:rPr>
            </w:pPr>
            <w:r w:rsidRPr="00A167C8">
              <w:rPr>
                <w:sz w:val="18"/>
                <w:szCs w:val="18"/>
              </w:rPr>
              <w:t>/LogicalFileSet1/CFR101Final.zip/CFR101 CTF-3 Final/iPhone/Messages/messagesfile7.txt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C7A213" w14:textId="28E2DAE7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4/18/2024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A16627" w14:textId="21EE174B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451FAD3A">
              <w:rPr>
                <w:sz w:val="18"/>
                <w:szCs w:val="18"/>
              </w:rPr>
              <w:t>MD5</w:t>
            </w:r>
          </w:p>
        </w:tc>
      </w:tr>
      <w:tr w:rsidR="009C2DBD" w:rsidRPr="002A4ED5" w14:paraId="64A607D7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B18A7B" w14:textId="16CBABD7" w:rsidR="009C2DBD" w:rsidRPr="009C2DBD" w:rsidRDefault="00AE7A72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AF4E5C" w14:textId="453653A4" w:rsidR="009C2DBD" w:rsidRPr="009C2DBD" w:rsidRDefault="00F67847" w:rsidP="00DF0AB7">
            <w:pPr>
              <w:jc w:val="center"/>
              <w:rPr>
                <w:sz w:val="18"/>
                <w:szCs w:val="18"/>
              </w:rPr>
            </w:pPr>
            <w:r w:rsidRPr="00F67847">
              <w:rPr>
                <w:sz w:val="18"/>
                <w:szCs w:val="18"/>
              </w:rPr>
              <w:t>james1.jfif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5E12E3" w14:textId="085B62CD" w:rsidR="009C2DBD" w:rsidRPr="009C2DBD" w:rsidRDefault="00357A60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Pictures</w:t>
            </w:r>
            <w:r w:rsidR="00385059">
              <w:rPr>
                <w:sz w:val="18"/>
                <w:szCs w:val="18"/>
              </w:rPr>
              <w:t xml:space="preserve"> of </w:t>
            </w:r>
            <w:r>
              <w:rPr>
                <w:sz w:val="18"/>
                <w:szCs w:val="18"/>
              </w:rPr>
              <w:t>James</w:t>
            </w:r>
            <w:r w:rsidR="00385059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0764C8" w14:textId="6BAA233F" w:rsidR="009C2DBD" w:rsidRPr="009C2DBD" w:rsidRDefault="00803CC5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B23016" w14:textId="393FAB25" w:rsidR="009C2DBD" w:rsidRPr="009C2DBD" w:rsidRDefault="005427D3" w:rsidP="00DF0AB7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ATMBoA2022_IP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EB9754" w14:textId="399273EC" w:rsidR="009C2DBD" w:rsidRPr="00AE7A72" w:rsidRDefault="006778B9" w:rsidP="00DF0AB7">
            <w:pPr>
              <w:jc w:val="center"/>
              <w:rPr>
                <w:sz w:val="18"/>
                <w:szCs w:val="18"/>
              </w:rPr>
            </w:pPr>
            <w:r w:rsidRPr="006778B9">
              <w:rPr>
                <w:sz w:val="18"/>
                <w:szCs w:val="18"/>
              </w:rPr>
              <w:t>9b0364ebcd8aa98902e7c9a9717bbd68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195B76" w14:textId="159FD562" w:rsidR="009C2DBD" w:rsidRPr="009C2DBD" w:rsidRDefault="00A167C8" w:rsidP="00DF0AB7">
            <w:pPr>
              <w:jc w:val="center"/>
              <w:rPr>
                <w:sz w:val="18"/>
                <w:szCs w:val="18"/>
              </w:rPr>
            </w:pPr>
            <w:r w:rsidRPr="00A167C8">
              <w:rPr>
                <w:sz w:val="18"/>
                <w:szCs w:val="18"/>
              </w:rPr>
              <w:t xml:space="preserve">/LogicalFileSet1/CFR101Final.zip/CFR101 CTF-3 Final/iPhone/Media </w:t>
            </w:r>
            <w:r w:rsidRPr="00A167C8">
              <w:rPr>
                <w:sz w:val="18"/>
                <w:szCs w:val="18"/>
              </w:rPr>
              <w:lastRenderedPageBreak/>
              <w:t>Capture/Pictures/Camera Roll;/james1.jfif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D6B7ED" w14:textId="6865E392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lastRenderedPageBreak/>
              <w:t>4/18/2024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5AD4E5" w14:textId="45ADBF35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451FAD3A">
              <w:rPr>
                <w:sz w:val="18"/>
                <w:szCs w:val="18"/>
              </w:rPr>
              <w:t>MD5</w:t>
            </w:r>
          </w:p>
        </w:tc>
      </w:tr>
      <w:tr w:rsidR="009C2DBD" w:rsidRPr="002A4ED5" w14:paraId="714EDC39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4CCC4" w14:textId="33E06BFE" w:rsidR="009C2DBD" w:rsidRPr="009C2DBD" w:rsidRDefault="00AE7A72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87BB37" w14:textId="2B357BB4" w:rsidR="009C2DBD" w:rsidRPr="009C2DBD" w:rsidRDefault="008E6792" w:rsidP="00DF0AB7">
            <w:pPr>
              <w:jc w:val="center"/>
              <w:rPr>
                <w:sz w:val="18"/>
                <w:szCs w:val="18"/>
              </w:rPr>
            </w:pPr>
            <w:r w:rsidRPr="00F67847">
              <w:rPr>
                <w:sz w:val="18"/>
                <w:szCs w:val="18"/>
              </w:rPr>
              <w:t>J</w:t>
            </w:r>
            <w:r w:rsidRPr="00F67847">
              <w:rPr>
                <w:sz w:val="18"/>
                <w:szCs w:val="18"/>
              </w:rPr>
              <w:t>ames</w:t>
            </w:r>
            <w:r>
              <w:rPr>
                <w:sz w:val="18"/>
                <w:szCs w:val="18"/>
              </w:rPr>
              <w:t>2</w:t>
            </w:r>
            <w:r w:rsidRPr="00F67847">
              <w:rPr>
                <w:sz w:val="18"/>
                <w:szCs w:val="18"/>
              </w:rPr>
              <w:t>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260D58" w14:textId="02D78100" w:rsidR="009C2DBD" w:rsidRPr="009C2DBD" w:rsidRDefault="00B958AC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Picture of </w:t>
            </w:r>
            <w:r w:rsidR="00357A60">
              <w:rPr>
                <w:sz w:val="18"/>
                <w:szCs w:val="18"/>
              </w:rPr>
              <w:t>James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DA8CB7" w14:textId="79171C2C" w:rsidR="009C2DBD" w:rsidRPr="009C2DBD" w:rsidRDefault="00803CC5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54EE3F" w14:textId="2D604363" w:rsidR="009C2DBD" w:rsidRPr="009C2DBD" w:rsidRDefault="005427D3" w:rsidP="00DF0AB7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ATMBoA2022_IP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44C656" w14:textId="2618F99F" w:rsidR="009C2DBD" w:rsidRPr="00AE7A72" w:rsidRDefault="006778B9" w:rsidP="00DF0AB7">
            <w:pPr>
              <w:jc w:val="center"/>
              <w:rPr>
                <w:sz w:val="18"/>
                <w:szCs w:val="18"/>
              </w:rPr>
            </w:pPr>
            <w:r w:rsidRPr="006778B9">
              <w:rPr>
                <w:sz w:val="18"/>
                <w:szCs w:val="18"/>
              </w:rPr>
              <w:t>e915dd73e3bf4cd4689a8e5e8c139498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79AB87" w14:textId="0B7B2ECF" w:rsidR="009C2DBD" w:rsidRPr="009C2DBD" w:rsidRDefault="009A0112" w:rsidP="00DF0AB7">
            <w:pPr>
              <w:jc w:val="center"/>
              <w:rPr>
                <w:sz w:val="18"/>
                <w:szCs w:val="18"/>
              </w:rPr>
            </w:pPr>
            <w:r w:rsidRPr="009A0112">
              <w:rPr>
                <w:sz w:val="18"/>
                <w:szCs w:val="18"/>
              </w:rPr>
              <w:t>/LogicalFileSet1/CFR101Final.zip/CFR101 CTF-3 Final/iPhone/Media Capture/Pictures/Camera Roll;/James2.jfif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65587" w14:textId="2C06FF4A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4/18/2024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BDCB4" w14:textId="669309A7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451FAD3A">
              <w:rPr>
                <w:sz w:val="18"/>
                <w:szCs w:val="18"/>
              </w:rPr>
              <w:t>MD5</w:t>
            </w:r>
          </w:p>
        </w:tc>
      </w:tr>
      <w:tr w:rsidR="009C2DBD" w:rsidRPr="002A4ED5" w14:paraId="6CB6BDF0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AA44F4" w14:textId="4187718D" w:rsidR="009C2DBD" w:rsidRPr="009C2DBD" w:rsidRDefault="00AE7A72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637A34" w14:textId="56B9AE99" w:rsidR="009C2DBD" w:rsidRPr="009C2DBD" w:rsidRDefault="00B96D19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 w:rsidR="00357A60">
              <w:rPr>
                <w:sz w:val="18"/>
                <w:szCs w:val="18"/>
              </w:rPr>
              <w:t>ames</w:t>
            </w:r>
            <w:r>
              <w:rPr>
                <w:sz w:val="18"/>
                <w:szCs w:val="18"/>
              </w:rPr>
              <w:t>3.jfif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5414B3" w14:textId="638363BA" w:rsidR="009C2DBD" w:rsidRPr="009C2DBD" w:rsidRDefault="00B958AC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Picture of </w:t>
            </w:r>
            <w:r w:rsidR="00357A60">
              <w:rPr>
                <w:sz w:val="18"/>
                <w:szCs w:val="18"/>
              </w:rPr>
              <w:t>James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AB01F3" w14:textId="06A0C098" w:rsidR="009C2DBD" w:rsidRPr="009C2DBD" w:rsidRDefault="00803CC5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76A8E8" w14:textId="3F0B3D06" w:rsidR="009C2DBD" w:rsidRPr="009C2DBD" w:rsidRDefault="005427D3" w:rsidP="00DF0AB7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ATMBoA2022_IP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3AC01E" w14:textId="390766C1" w:rsidR="009C2DBD" w:rsidRPr="00AE7A72" w:rsidRDefault="006778B9" w:rsidP="00DF0AB7">
            <w:pPr>
              <w:jc w:val="center"/>
              <w:rPr>
                <w:sz w:val="18"/>
                <w:szCs w:val="18"/>
              </w:rPr>
            </w:pPr>
            <w:r w:rsidRPr="006778B9">
              <w:rPr>
                <w:sz w:val="18"/>
                <w:szCs w:val="18"/>
              </w:rPr>
              <w:t>29bb95b3924de32776fb419042e1cfca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E9380F" w14:textId="205294A7" w:rsidR="009C2DBD" w:rsidRPr="009C2DBD" w:rsidRDefault="009A0112" w:rsidP="009A0112">
            <w:pPr>
              <w:rPr>
                <w:sz w:val="18"/>
                <w:szCs w:val="18"/>
              </w:rPr>
            </w:pPr>
            <w:r w:rsidRPr="009A0112">
              <w:rPr>
                <w:sz w:val="18"/>
                <w:szCs w:val="18"/>
              </w:rPr>
              <w:t>/LogicalFileSet1/CFR101Final.zip/CFR101 CTF-3 Final/iPhone/Media Capture/Pictures/Camera Roll;/james3.jfif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186659" w14:textId="2631CBC1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4/18/2024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1B486F" w14:textId="5D0708E0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451FAD3A">
              <w:rPr>
                <w:sz w:val="18"/>
                <w:szCs w:val="18"/>
              </w:rPr>
              <w:t>MD5</w:t>
            </w:r>
          </w:p>
        </w:tc>
      </w:tr>
      <w:tr w:rsidR="009C2DBD" w:rsidRPr="002A4ED5" w14:paraId="4EDAC372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CEB98E" w14:textId="38065FC9" w:rsidR="009C2DBD" w:rsidRPr="009C2DBD" w:rsidRDefault="00AE7A72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A18484" w14:textId="7BBB0112" w:rsidR="009C2DBD" w:rsidRPr="009C2DBD" w:rsidRDefault="00B96D19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John1.jfif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659E30" w14:textId="7E2D4F64" w:rsidR="009C2DBD" w:rsidRPr="009C2DBD" w:rsidRDefault="00B958AC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Picture of john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724FEF" w14:textId="60093D64" w:rsidR="009C2DBD" w:rsidRPr="009C2DBD" w:rsidRDefault="00803CC5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15C04" w14:textId="6986C687" w:rsidR="009C2DBD" w:rsidRPr="009C2DBD" w:rsidRDefault="005427D3" w:rsidP="00DF0AB7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ATMBoA2022_IP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E3D747" w14:textId="0469263D" w:rsidR="009C2DBD" w:rsidRPr="00AE7A72" w:rsidRDefault="006778B9" w:rsidP="00DF0AB7">
            <w:pPr>
              <w:jc w:val="center"/>
              <w:rPr>
                <w:sz w:val="18"/>
                <w:szCs w:val="18"/>
              </w:rPr>
            </w:pPr>
            <w:r w:rsidRPr="006778B9">
              <w:rPr>
                <w:sz w:val="18"/>
                <w:szCs w:val="18"/>
              </w:rPr>
              <w:t>edb8292a801b2a5912c4e80e2541b15a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C67FC2" w14:textId="1BA38B21" w:rsidR="009C2DBD" w:rsidRPr="009C2DBD" w:rsidRDefault="009A0112" w:rsidP="00DF0AB7">
            <w:pPr>
              <w:jc w:val="center"/>
              <w:rPr>
                <w:sz w:val="18"/>
                <w:szCs w:val="18"/>
              </w:rPr>
            </w:pPr>
            <w:r w:rsidRPr="009A0112">
              <w:rPr>
                <w:sz w:val="18"/>
                <w:szCs w:val="18"/>
              </w:rPr>
              <w:t xml:space="preserve">/LogicalFileSet1/CFR101Final.zip/CFR101 CTF-3 Final/iPhone/Media Capture/Pictures/Camera </w:t>
            </w:r>
            <w:r w:rsidRPr="009A0112">
              <w:rPr>
                <w:sz w:val="18"/>
                <w:szCs w:val="18"/>
              </w:rPr>
              <w:lastRenderedPageBreak/>
              <w:t>Roll;/John1.jfif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1FFB76" w14:textId="5F6D59CF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lastRenderedPageBreak/>
              <w:t>4/18/2024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FEAA5F" w14:textId="168E88F7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9C2DBD" w:rsidRPr="002A4ED5" w14:paraId="278DE030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5F013" w14:textId="50935341" w:rsidR="009C2DBD" w:rsidRPr="009C2DBD" w:rsidRDefault="00AE7A72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88CA73" w14:textId="57E3F612" w:rsidR="009C2DBD" w:rsidRPr="009C2DBD" w:rsidRDefault="00B96D19" w:rsidP="00DF0AB7">
            <w:pPr>
              <w:jc w:val="center"/>
              <w:rPr>
                <w:sz w:val="18"/>
                <w:szCs w:val="18"/>
              </w:rPr>
            </w:pPr>
            <w:r w:rsidRPr="00B96D19">
              <w:rPr>
                <w:sz w:val="18"/>
                <w:szCs w:val="18"/>
              </w:rPr>
              <w:t>WindowsOperatingsystem.jfif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CB760B" w14:textId="12BEF843" w:rsidR="009C2DBD" w:rsidRPr="009C2DBD" w:rsidRDefault="00B958AC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Picture of </w:t>
            </w:r>
            <w:r w:rsidR="00357A60">
              <w:rPr>
                <w:sz w:val="18"/>
                <w:szCs w:val="18"/>
              </w:rPr>
              <w:t>Windows</w:t>
            </w:r>
            <w:r>
              <w:rPr>
                <w:sz w:val="18"/>
                <w:szCs w:val="18"/>
              </w:rPr>
              <w:t xml:space="preserve"> operating system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7C5CC9" w14:textId="5D850BAE" w:rsidR="009C2DBD" w:rsidRPr="009C2DBD" w:rsidRDefault="00803CC5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006E39" w14:textId="713CB276" w:rsidR="009C2DBD" w:rsidRPr="009C2DBD" w:rsidRDefault="005427D3" w:rsidP="00DF0AB7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ATMBoA2022_IP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916D6E" w14:textId="5516430A" w:rsidR="009C2DBD" w:rsidRPr="00AE7A72" w:rsidRDefault="000C3E79" w:rsidP="00DF0AB7">
            <w:pPr>
              <w:jc w:val="center"/>
              <w:rPr>
                <w:sz w:val="18"/>
                <w:szCs w:val="18"/>
              </w:rPr>
            </w:pPr>
            <w:r w:rsidRPr="000C3E79">
              <w:rPr>
                <w:sz w:val="18"/>
                <w:szCs w:val="18"/>
              </w:rPr>
              <w:t>97e91538194c37f474a11c95b9ab6d0e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1FDE05" w14:textId="3E0D6010" w:rsidR="009C2DBD" w:rsidRPr="009C2DBD" w:rsidRDefault="00E22AA2" w:rsidP="00DF0AB7">
            <w:pPr>
              <w:jc w:val="center"/>
              <w:rPr>
                <w:sz w:val="18"/>
                <w:szCs w:val="18"/>
              </w:rPr>
            </w:pPr>
            <w:r w:rsidRPr="00E22AA2">
              <w:rPr>
                <w:sz w:val="18"/>
                <w:szCs w:val="18"/>
              </w:rPr>
              <w:t>/LogicalFileSet1/CFR101Final.zip/CFR101 CTF-3 Final/iPhone/Media Capture/Pictures/Camera Roll;/WindowsOperatingsystem.jfif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951D1E" w14:textId="2F7A9584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4/18/2024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8ABD53" w14:textId="17B28ABA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9C2DBD" w:rsidRPr="002A4ED5" w14:paraId="5B9D4F5F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54609D" w14:textId="156C01F1" w:rsidR="009C2DBD" w:rsidRPr="009C2DBD" w:rsidRDefault="00AE7A72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DE4C69" w14:textId="5B1FEFC3" w:rsidR="009C2DBD" w:rsidRPr="009C2DBD" w:rsidRDefault="001E0E5B" w:rsidP="00DF0AB7">
            <w:pPr>
              <w:jc w:val="center"/>
              <w:rPr>
                <w:sz w:val="18"/>
                <w:szCs w:val="18"/>
              </w:rPr>
            </w:pPr>
            <w:r w:rsidRPr="001E0E5B">
              <w:rPr>
                <w:sz w:val="18"/>
                <w:szCs w:val="18"/>
              </w:rPr>
              <w:t>messagesfile3.txt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609BF" w14:textId="54E733B5" w:rsidR="009C2DBD" w:rsidRPr="009C2DBD" w:rsidRDefault="00357A60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James'</w:t>
            </w:r>
            <w:r w:rsidR="00695599">
              <w:rPr>
                <w:sz w:val="18"/>
                <w:szCs w:val="18"/>
              </w:rPr>
              <w:t xml:space="preserve"> address is in the file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50C7AA" w14:textId="541DF0B2" w:rsidR="009C2DBD" w:rsidRPr="009C2DBD" w:rsidRDefault="00803CC5" w:rsidP="00DF0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08B873" w14:textId="30B5CFE2" w:rsidR="009C2DBD" w:rsidRPr="009C2DBD" w:rsidRDefault="005427D3" w:rsidP="00DF0AB7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ATMBoA2022_IP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98D8A2" w14:textId="2B0E238C" w:rsidR="009C2DBD" w:rsidRPr="00AE7A72" w:rsidRDefault="000C3E79" w:rsidP="00DF0AB7">
            <w:pPr>
              <w:jc w:val="center"/>
              <w:rPr>
                <w:sz w:val="18"/>
                <w:szCs w:val="18"/>
              </w:rPr>
            </w:pPr>
            <w:r w:rsidRPr="000C3E79">
              <w:rPr>
                <w:sz w:val="18"/>
                <w:szCs w:val="18"/>
              </w:rPr>
              <w:t>97e91538194c37f474a11c95b9ab6d0e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BBBC48" w14:textId="604A82C8" w:rsidR="009C2DBD" w:rsidRPr="009C2DBD" w:rsidRDefault="00E22AA2" w:rsidP="00DF0AB7">
            <w:pPr>
              <w:jc w:val="center"/>
              <w:rPr>
                <w:sz w:val="18"/>
                <w:szCs w:val="18"/>
              </w:rPr>
            </w:pPr>
            <w:r w:rsidRPr="00E22AA2">
              <w:rPr>
                <w:sz w:val="18"/>
                <w:szCs w:val="18"/>
              </w:rPr>
              <w:t>/LogicalFileSet1/CFR101Final.zip/CFR101 CTF-3 Final/iPhone/Messages/messagesfile3.txt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32F28A" w14:textId="75AC468E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4/1</w:t>
            </w:r>
            <w:r w:rsidR="00287BE0">
              <w:rPr>
                <w:sz w:val="18"/>
                <w:szCs w:val="18"/>
              </w:rPr>
              <w:t>8</w:t>
            </w:r>
            <w:r w:rsidRPr="00A80DAD">
              <w:rPr>
                <w:sz w:val="18"/>
                <w:szCs w:val="18"/>
              </w:rPr>
              <w:t>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8F96E9" w14:textId="6539991F" w:rsidR="009C2DBD" w:rsidRPr="009C2DBD" w:rsidRDefault="00A80DAD" w:rsidP="00DF0AB7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9C2DBD" w:rsidRPr="002A4ED5" w14:paraId="19986DFF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E161C1" w14:textId="35960483" w:rsidR="009C2DBD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FACA8D" w14:textId="264393A1" w:rsidR="009C2DBD" w:rsidRPr="002A4ED5" w:rsidRDefault="001E0E5B" w:rsidP="00AE7A72">
            <w:pPr>
              <w:jc w:val="center"/>
              <w:rPr>
                <w:sz w:val="18"/>
                <w:szCs w:val="18"/>
              </w:rPr>
            </w:pPr>
            <w:r w:rsidRPr="001E0E5B">
              <w:rPr>
                <w:sz w:val="18"/>
                <w:szCs w:val="18"/>
              </w:rPr>
              <w:t>ComputerKiller.py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39514B" w14:textId="66DFBF4C" w:rsidR="009C2DBD" w:rsidRPr="00AE7A72" w:rsidRDefault="00695599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Computer killer virus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F0B4CA" w14:textId="1BA7B861" w:rsidR="009C2DBD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547DAD" w14:textId="3338E3D2" w:rsidR="009C2DBD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</w:t>
            </w:r>
            <w:r>
              <w:rPr>
                <w:sz w:val="18"/>
                <w:szCs w:val="18"/>
              </w:rPr>
              <w:t>TB1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663CF4" w14:textId="191E6F5E" w:rsidR="009C2DBD" w:rsidRPr="00AE7A72" w:rsidRDefault="000C3E79" w:rsidP="00AE7A72">
            <w:pPr>
              <w:jc w:val="center"/>
              <w:rPr>
                <w:sz w:val="18"/>
                <w:szCs w:val="18"/>
              </w:rPr>
            </w:pPr>
            <w:r w:rsidRPr="000C3E79">
              <w:rPr>
                <w:sz w:val="18"/>
                <w:szCs w:val="18"/>
              </w:rPr>
              <w:t>50d1aed1129a5805a979df627ff951de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3D0DB8" w14:textId="369309B7" w:rsidR="009C2DBD" w:rsidRPr="00AE7A72" w:rsidRDefault="00E22AA2" w:rsidP="00AE7A72">
            <w:pPr>
              <w:jc w:val="center"/>
              <w:rPr>
                <w:sz w:val="18"/>
                <w:szCs w:val="18"/>
              </w:rPr>
            </w:pPr>
            <w:r w:rsidRPr="00E22AA2">
              <w:rPr>
                <w:sz w:val="18"/>
                <w:szCs w:val="18"/>
              </w:rPr>
              <w:t>/LogicalFileSet1/CFR101Final.zip/CFR101 CTF-3 Final/tablet/C/Users/Kyle/Desktop/New folder/ComputerKiller.py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4424B5" w14:textId="194877EE" w:rsidR="009C2DBD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t>4/1</w:t>
            </w:r>
            <w:r>
              <w:rPr>
                <w:sz w:val="18"/>
                <w:szCs w:val="18"/>
              </w:rPr>
              <w:t>9</w:t>
            </w:r>
            <w:r w:rsidRPr="00287BE0">
              <w:rPr>
                <w:sz w:val="18"/>
                <w:szCs w:val="18"/>
              </w:rPr>
              <w:t>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4134EF" w14:textId="10B3CCC4" w:rsidR="009C2DBD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7CAB9066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C05AEB" w14:textId="2FA4436E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6CC202" w14:textId="6146D315" w:rsidR="00AE7A72" w:rsidRPr="002A4ED5" w:rsidRDefault="001E0E5B" w:rsidP="00AE7A72">
            <w:pPr>
              <w:jc w:val="center"/>
              <w:rPr>
                <w:sz w:val="18"/>
                <w:szCs w:val="18"/>
              </w:rPr>
            </w:pPr>
            <w:r w:rsidRPr="001E0E5B">
              <w:rPr>
                <w:sz w:val="18"/>
                <w:szCs w:val="18"/>
              </w:rPr>
              <w:t>WindowsStorage.jpg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5BC25C" w14:textId="7519FA3C" w:rsidR="00AE7A72" w:rsidRPr="00AE7A72" w:rsidRDefault="00695599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Picture of </w:t>
            </w:r>
            <w:r w:rsidR="00357A60">
              <w:rPr>
                <w:sz w:val="18"/>
                <w:szCs w:val="18"/>
              </w:rPr>
              <w:t>Windows</w:t>
            </w:r>
            <w:r>
              <w:rPr>
                <w:sz w:val="18"/>
                <w:szCs w:val="18"/>
              </w:rPr>
              <w:t xml:space="preserve"> </w:t>
            </w:r>
            <w:r w:rsidR="00BD2FAD">
              <w:rPr>
                <w:sz w:val="18"/>
                <w:szCs w:val="18"/>
              </w:rPr>
              <w:t>Storage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C1206" w14:textId="0C59214E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8C386A" w14:textId="653609E6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ATMBoA2022_TB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5CF1E0" w14:textId="321E365D" w:rsidR="00AE7A72" w:rsidRPr="00AE7A72" w:rsidRDefault="00C41D6B" w:rsidP="00AE7A72">
            <w:pPr>
              <w:jc w:val="center"/>
              <w:rPr>
                <w:sz w:val="18"/>
                <w:szCs w:val="18"/>
              </w:rPr>
            </w:pPr>
            <w:r w:rsidRPr="00C41D6B">
              <w:rPr>
                <w:sz w:val="18"/>
                <w:szCs w:val="18"/>
              </w:rPr>
              <w:t>93c59bfa2c9f9542454b0c563a59db36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B8277E" w14:textId="7B7154DE" w:rsidR="00AE7A72" w:rsidRPr="00AE7A72" w:rsidRDefault="0042698C" w:rsidP="00AE7A72">
            <w:pPr>
              <w:jc w:val="center"/>
              <w:rPr>
                <w:sz w:val="18"/>
                <w:szCs w:val="18"/>
              </w:rPr>
            </w:pPr>
            <w:r w:rsidRPr="0042698C">
              <w:rPr>
                <w:sz w:val="18"/>
                <w:szCs w:val="18"/>
              </w:rPr>
              <w:t xml:space="preserve">/LogicalFileSet1/CFR101Final.zip/CFR101 CTF-3 </w:t>
            </w:r>
            <w:r w:rsidRPr="0042698C">
              <w:rPr>
                <w:sz w:val="18"/>
                <w:szCs w:val="18"/>
              </w:rPr>
              <w:lastRenderedPageBreak/>
              <w:t>Final/tablet/C/Users/Tolken/Pictures/WindowsStorage.jpg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CFF632" w14:textId="1FE5A164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lastRenderedPageBreak/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24CBCE" w14:textId="1E541F98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64B993B5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B20618" w14:textId="5D37074C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A09E89" w14:textId="3E2F2322" w:rsidR="00AE7A72" w:rsidRPr="002A4ED5" w:rsidRDefault="001333A1" w:rsidP="00AE7A72">
            <w:pPr>
              <w:jc w:val="center"/>
              <w:rPr>
                <w:sz w:val="18"/>
                <w:szCs w:val="18"/>
              </w:rPr>
            </w:pPr>
            <w:r w:rsidRPr="001333A1">
              <w:rPr>
                <w:sz w:val="18"/>
                <w:szCs w:val="18"/>
              </w:rPr>
              <w:t>HI_THERE.png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EEC31D" w14:textId="327BA655" w:rsidR="00AE7A72" w:rsidRPr="00AE7A72" w:rsidRDefault="00326B43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Picture of </w:t>
            </w:r>
            <w:r w:rsidR="00357A60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 xml:space="preserve">file system with hidden </w:t>
            </w:r>
            <w:r w:rsidR="00357A60">
              <w:rPr>
                <w:sz w:val="18"/>
                <w:szCs w:val="18"/>
              </w:rPr>
              <w:t>plans</w:t>
            </w:r>
            <w:r>
              <w:rPr>
                <w:sz w:val="18"/>
                <w:szCs w:val="18"/>
              </w:rPr>
              <w:t xml:space="preserve"> in the hex and text data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C0051B" w14:textId="525F6C6D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90A0EB" w14:textId="3C5DA4A3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</w:t>
            </w:r>
            <w:r>
              <w:rPr>
                <w:sz w:val="18"/>
                <w:szCs w:val="18"/>
              </w:rPr>
              <w:t>LP1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7A357B" w14:textId="384EBF3A" w:rsidR="00AE7A72" w:rsidRPr="00AE7A72" w:rsidRDefault="00C41D6B" w:rsidP="00AE7A72">
            <w:pPr>
              <w:jc w:val="center"/>
              <w:rPr>
                <w:sz w:val="18"/>
                <w:szCs w:val="18"/>
              </w:rPr>
            </w:pPr>
            <w:r w:rsidRPr="00C41D6B">
              <w:rPr>
                <w:sz w:val="18"/>
                <w:szCs w:val="18"/>
              </w:rPr>
              <w:t>2fc157edaa41443b6e07db104a44f8cc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628EEC" w14:textId="56F41DAB" w:rsidR="00AE7A72" w:rsidRPr="00AE7A72" w:rsidRDefault="0042698C" w:rsidP="00AE7A72">
            <w:pPr>
              <w:jc w:val="center"/>
              <w:rPr>
                <w:sz w:val="18"/>
                <w:szCs w:val="18"/>
              </w:rPr>
            </w:pPr>
            <w:r w:rsidRPr="0042698C">
              <w:rPr>
                <w:sz w:val="18"/>
                <w:szCs w:val="18"/>
              </w:rPr>
              <w:t>/LogicalFileSet1/CFR101Final.zip/CFR101 CTF-3 Final/UnknownLaptop/C/Users/James/Desktop/Instructions/HI_THERE.png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11A21D" w14:textId="3872D352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851D15" w14:textId="6F5D80AC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0621B3B9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D4F69" w14:textId="545D9D2C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AC48AF" w14:textId="115CD131" w:rsidR="00AE7A72" w:rsidRPr="002A4ED5" w:rsidRDefault="001333A1" w:rsidP="00AE7A72">
            <w:pPr>
              <w:jc w:val="center"/>
              <w:rPr>
                <w:sz w:val="18"/>
                <w:szCs w:val="18"/>
              </w:rPr>
            </w:pPr>
            <w:r w:rsidRPr="001333A1">
              <w:rPr>
                <w:sz w:val="18"/>
                <w:szCs w:val="18"/>
              </w:rPr>
              <w:t>bankofamerica4.jfif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6D3DBD" w14:textId="32827254" w:rsidR="00AE7A72" w:rsidRPr="00AE7A72" w:rsidRDefault="00357A60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Pictures</w:t>
            </w:r>
            <w:r w:rsidR="00326B43">
              <w:rPr>
                <w:sz w:val="18"/>
                <w:szCs w:val="18"/>
              </w:rPr>
              <w:t xml:space="preserve"> of bank of America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E63F2B" w14:textId="31CF6931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1247B6" w14:textId="1DCB1C4B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</w:t>
            </w:r>
            <w:r>
              <w:rPr>
                <w:sz w:val="18"/>
                <w:szCs w:val="18"/>
              </w:rPr>
              <w:t>LP2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55EAF5" w14:textId="5554F9ED" w:rsidR="00AE7A72" w:rsidRPr="00AE7A72" w:rsidRDefault="00013250" w:rsidP="00AE7A72">
            <w:pPr>
              <w:jc w:val="center"/>
              <w:rPr>
                <w:sz w:val="18"/>
                <w:szCs w:val="18"/>
              </w:rPr>
            </w:pPr>
            <w:r w:rsidRPr="00013250">
              <w:rPr>
                <w:sz w:val="18"/>
                <w:szCs w:val="18"/>
              </w:rPr>
              <w:t>deef80d307d480758c6c291d7a1d3538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238AAD" w14:textId="2F18D3A8" w:rsidR="00AE7A72" w:rsidRPr="00AE7A72" w:rsidRDefault="00884558" w:rsidP="00AE7A72">
            <w:pPr>
              <w:jc w:val="center"/>
              <w:rPr>
                <w:sz w:val="18"/>
                <w:szCs w:val="18"/>
              </w:rPr>
            </w:pPr>
            <w:r w:rsidRPr="00884558">
              <w:rPr>
                <w:sz w:val="18"/>
                <w:szCs w:val="18"/>
              </w:rPr>
              <w:t>/LogicalFileSet1/CFR101Final.zip/CFR101 CTF-3 Final/UnknownLaptop/C/Users/James/Documents/New folder/bankofamerica4.jfif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BE83C" w14:textId="1F3EEB8D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593A62" w14:textId="69DA7B8A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6AE0BC1C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2F2B8B" w14:textId="3BAB5B70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A631B1" w14:textId="5033B991" w:rsidR="00AE7A72" w:rsidRPr="002A4ED5" w:rsidRDefault="001333A1" w:rsidP="00AE7A72">
            <w:pPr>
              <w:jc w:val="center"/>
              <w:rPr>
                <w:sz w:val="18"/>
                <w:szCs w:val="18"/>
              </w:rPr>
            </w:pPr>
            <w:r w:rsidRPr="001333A1">
              <w:rPr>
                <w:sz w:val="18"/>
                <w:szCs w:val="18"/>
              </w:rPr>
              <w:t>jackpotting.py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CCFDA3" w14:textId="7AE47FAE" w:rsidR="00AE7A72" w:rsidRPr="00AE7A72" w:rsidRDefault="00357A60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virus</w:t>
            </w:r>
            <w:r w:rsidR="007402D8">
              <w:rPr>
                <w:sz w:val="18"/>
                <w:szCs w:val="18"/>
              </w:rPr>
              <w:t xml:space="preserve"> used on </w:t>
            </w:r>
            <w:r>
              <w:rPr>
                <w:sz w:val="18"/>
                <w:szCs w:val="18"/>
              </w:rPr>
              <w:t xml:space="preserve">the </w:t>
            </w:r>
            <w:r w:rsidR="007402D8">
              <w:rPr>
                <w:sz w:val="18"/>
                <w:szCs w:val="18"/>
              </w:rPr>
              <w:t xml:space="preserve">drive to get </w:t>
            </w:r>
            <w:r>
              <w:rPr>
                <w:sz w:val="18"/>
                <w:szCs w:val="18"/>
              </w:rPr>
              <w:t xml:space="preserve">money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2B21BE" w14:textId="7D033D3C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BA5376" w14:textId="408D52B6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ATMBoA2022_LP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209CC0" w14:textId="3013C535" w:rsidR="00AE7A72" w:rsidRPr="00AE7A72" w:rsidRDefault="00013250" w:rsidP="00AE7A72">
            <w:pPr>
              <w:jc w:val="center"/>
              <w:rPr>
                <w:sz w:val="18"/>
                <w:szCs w:val="18"/>
              </w:rPr>
            </w:pPr>
            <w:r w:rsidRPr="00013250">
              <w:rPr>
                <w:sz w:val="18"/>
                <w:szCs w:val="18"/>
              </w:rPr>
              <w:t>76123af76d838bf031d6e9226d3c4ba3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2A4526" w14:textId="50E68B7E" w:rsidR="00AE7A72" w:rsidRPr="00AE7A72" w:rsidRDefault="00884558" w:rsidP="00AE7A72">
            <w:pPr>
              <w:jc w:val="center"/>
              <w:rPr>
                <w:sz w:val="18"/>
                <w:szCs w:val="18"/>
              </w:rPr>
            </w:pPr>
            <w:r w:rsidRPr="00884558">
              <w:rPr>
                <w:sz w:val="18"/>
                <w:szCs w:val="18"/>
              </w:rPr>
              <w:t xml:space="preserve">/LogicalFileSet1/CFR101Final.zip/CFR101 CTF-3 Final/UnknownLaptop/C/Users/James/Documents/New </w:t>
            </w:r>
            <w:r w:rsidRPr="00884558">
              <w:rPr>
                <w:sz w:val="18"/>
                <w:szCs w:val="18"/>
              </w:rPr>
              <w:lastRenderedPageBreak/>
              <w:t>folder/jackpotting.py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AB7CA7" w14:textId="5D9DB36F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lastRenderedPageBreak/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D9CED6" w14:textId="1F8F2376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3EA3499D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C3BB4D" w14:textId="4506C1E3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F56180" w14:textId="1647DFBE" w:rsidR="00AE7A72" w:rsidRPr="002A4ED5" w:rsidRDefault="003427E0" w:rsidP="00AE7A72">
            <w:pPr>
              <w:jc w:val="center"/>
              <w:rPr>
                <w:sz w:val="18"/>
                <w:szCs w:val="18"/>
              </w:rPr>
            </w:pPr>
            <w:r w:rsidRPr="003427E0">
              <w:rPr>
                <w:sz w:val="18"/>
                <w:szCs w:val="18"/>
              </w:rPr>
              <w:t>WindowsStorage.jpg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AA2DE3" w14:textId="3D76D347" w:rsidR="00AE7A72" w:rsidRPr="00AE7A72" w:rsidRDefault="00357A60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Picture of Windows stage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AF34C2" w14:textId="00512F18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87C168" w14:textId="418C0FDD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ATMBoA2022_LP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137ED5" w14:textId="0C435722" w:rsidR="00AE7A72" w:rsidRPr="00AE7A72" w:rsidRDefault="00013250" w:rsidP="00AE7A72">
            <w:pPr>
              <w:jc w:val="center"/>
              <w:rPr>
                <w:sz w:val="18"/>
                <w:szCs w:val="18"/>
              </w:rPr>
            </w:pPr>
            <w:r w:rsidRPr="00013250">
              <w:rPr>
                <w:sz w:val="18"/>
                <w:szCs w:val="18"/>
              </w:rPr>
              <w:t>93c59bfa2c9f9542454b0c563a59db36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F5993A" w14:textId="18A9735D" w:rsidR="00AE7A72" w:rsidRPr="00AE7A72" w:rsidRDefault="00884558" w:rsidP="00AE7A72">
            <w:pPr>
              <w:jc w:val="center"/>
              <w:rPr>
                <w:sz w:val="18"/>
                <w:szCs w:val="18"/>
              </w:rPr>
            </w:pPr>
            <w:r w:rsidRPr="00884558">
              <w:rPr>
                <w:sz w:val="18"/>
                <w:szCs w:val="18"/>
              </w:rPr>
              <w:t>/LogicalFileSet1/CFR101Final.zip/CFR101 CTF-3 Final/UnknownLaptop/C/Users/James/Pictures/WindowsStorage.jpg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043CD4" w14:textId="5F49E256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9E8D65" w14:textId="3D040402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0B25DCBC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7B1F3A" w14:textId="712598A9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69DA80" w14:textId="43CBC748" w:rsidR="00AE7A72" w:rsidRPr="002A4ED5" w:rsidRDefault="00075B4D" w:rsidP="00AE7A72">
            <w:pPr>
              <w:jc w:val="center"/>
              <w:rPr>
                <w:sz w:val="18"/>
                <w:szCs w:val="18"/>
              </w:rPr>
            </w:pPr>
            <w:r w:rsidRPr="00075B4D">
              <w:rPr>
                <w:sz w:val="18"/>
                <w:szCs w:val="18"/>
              </w:rPr>
              <w:t>img3.JPG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01FAA" w14:textId="755C0698" w:rsidR="00AE7A72" w:rsidRPr="00AE7A72" w:rsidRDefault="00357A60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Picture of the </w:t>
            </w:r>
            <w:r w:rsidR="00BD2FAD">
              <w:rPr>
                <w:sz w:val="18"/>
                <w:szCs w:val="18"/>
              </w:rPr>
              <w:t>Bank</w:t>
            </w:r>
            <w:r>
              <w:rPr>
                <w:sz w:val="18"/>
                <w:szCs w:val="18"/>
              </w:rPr>
              <w:t xml:space="preserve"> of America</w:t>
            </w:r>
            <w:r w:rsidR="00075B4D">
              <w:rPr>
                <w:sz w:val="18"/>
                <w:szCs w:val="18"/>
              </w:rPr>
              <w:t xml:space="preserve"> robbery</w:t>
            </w:r>
            <w:r w:rsidR="0071155E">
              <w:rPr>
                <w:sz w:val="18"/>
                <w:szCs w:val="18"/>
              </w:rPr>
              <w:t xml:space="preserve"> with </w:t>
            </w:r>
            <w:r w:rsidR="00BD2FAD">
              <w:rPr>
                <w:sz w:val="18"/>
                <w:szCs w:val="18"/>
              </w:rPr>
              <w:t>John</w:t>
            </w:r>
            <w:r w:rsidR="0071155E">
              <w:rPr>
                <w:sz w:val="18"/>
                <w:szCs w:val="18"/>
              </w:rPr>
              <w:t xml:space="preserve"> in picture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FB9B52" w14:textId="45886EC8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825543" w14:textId="19591162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ATMBoA2022_LP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0D8EDB" w14:textId="32C4D883" w:rsidR="00AE7A72" w:rsidRPr="00AE7A72" w:rsidRDefault="00013250" w:rsidP="00AE7A72">
            <w:pPr>
              <w:jc w:val="center"/>
              <w:rPr>
                <w:sz w:val="18"/>
                <w:szCs w:val="18"/>
              </w:rPr>
            </w:pPr>
            <w:r w:rsidRPr="00013250">
              <w:rPr>
                <w:sz w:val="18"/>
                <w:szCs w:val="18"/>
              </w:rPr>
              <w:t>fd08ae04b5dcdda1dc2d67a0925bcf89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E4525" w14:textId="6D264F77" w:rsidR="00AE7A72" w:rsidRPr="00AE7A72" w:rsidRDefault="00884558" w:rsidP="00AE7A72">
            <w:pPr>
              <w:jc w:val="center"/>
              <w:rPr>
                <w:sz w:val="18"/>
                <w:szCs w:val="18"/>
              </w:rPr>
            </w:pPr>
            <w:r w:rsidRPr="00884558">
              <w:rPr>
                <w:sz w:val="18"/>
                <w:szCs w:val="18"/>
              </w:rPr>
              <w:t>/LogicalFileSet1/CFR101Final.zip/CFR101 CTF-3 Final/UnknownLaptop/C/Users/James/Pictures/img3.JPG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1F7142" w14:textId="24BFD6EE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48E27E" w14:textId="15DC921F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68BA8BD0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31F6D0" w14:textId="6FCA9937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D6772F" w14:textId="44F1114E" w:rsidR="00AE7A72" w:rsidRPr="002A4ED5" w:rsidRDefault="0071155E" w:rsidP="00AE7A72">
            <w:pPr>
              <w:jc w:val="center"/>
              <w:rPr>
                <w:sz w:val="18"/>
                <w:szCs w:val="18"/>
              </w:rPr>
            </w:pPr>
            <w:r w:rsidRPr="0071155E">
              <w:rPr>
                <w:sz w:val="18"/>
                <w:szCs w:val="18"/>
              </w:rPr>
              <w:t>james1.jfif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A71605" w14:textId="23BA25B1" w:rsidR="00AE7A72" w:rsidRPr="00AE7A72" w:rsidRDefault="00357A60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Picture of James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04B6C1" w14:textId="1E0EB7F1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E3C42E" w14:textId="2F9D2A62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ATMBoA2022_LP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EA1026" w14:textId="06A7F351" w:rsidR="00AE7A72" w:rsidRPr="00AE7A72" w:rsidRDefault="00A75491" w:rsidP="00AE7A72">
            <w:pPr>
              <w:jc w:val="center"/>
              <w:rPr>
                <w:sz w:val="18"/>
                <w:szCs w:val="18"/>
              </w:rPr>
            </w:pPr>
            <w:r w:rsidRPr="00A75491">
              <w:rPr>
                <w:sz w:val="18"/>
                <w:szCs w:val="18"/>
              </w:rPr>
              <w:t>9b0364ebcd8aa98902e7c9a9717bbd68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7A60D1" w14:textId="69FD8178" w:rsidR="00AE7A72" w:rsidRPr="00AE7A72" w:rsidRDefault="00BF0C6B" w:rsidP="00AE7A72">
            <w:pPr>
              <w:jc w:val="center"/>
              <w:rPr>
                <w:sz w:val="18"/>
                <w:szCs w:val="18"/>
              </w:rPr>
            </w:pPr>
            <w:r w:rsidRPr="00BF0C6B">
              <w:rPr>
                <w:sz w:val="18"/>
                <w:szCs w:val="18"/>
              </w:rPr>
              <w:t>/LogicalFileSet1/CFR101Final.zip/CFR101 CTF-3 Final/UnknownLaptop/C/Users/James/Pictures/james1.jfif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E0F1B1" w14:textId="5E526625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A4DCE1" w14:textId="7F7954A5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70346F66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194BC0" w14:textId="06065625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C034D" w14:textId="46AA6AF2" w:rsidR="00AE7A72" w:rsidRPr="002A4ED5" w:rsidRDefault="0071155E" w:rsidP="00AE7A72">
            <w:pPr>
              <w:jc w:val="center"/>
              <w:rPr>
                <w:sz w:val="18"/>
                <w:szCs w:val="18"/>
              </w:rPr>
            </w:pPr>
            <w:r w:rsidRPr="0071155E">
              <w:rPr>
                <w:sz w:val="18"/>
                <w:szCs w:val="18"/>
              </w:rPr>
              <w:t>J</w:t>
            </w:r>
            <w:r w:rsidRPr="0071155E">
              <w:rPr>
                <w:sz w:val="18"/>
                <w:szCs w:val="18"/>
              </w:rPr>
              <w:t>ames</w:t>
            </w:r>
            <w:r>
              <w:rPr>
                <w:sz w:val="18"/>
                <w:szCs w:val="18"/>
              </w:rPr>
              <w:t>2</w:t>
            </w:r>
            <w:r w:rsidRPr="0071155E">
              <w:rPr>
                <w:sz w:val="18"/>
                <w:szCs w:val="18"/>
              </w:rPr>
              <w:t>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97993C" w14:textId="62C829E6" w:rsidR="00AE7A72" w:rsidRPr="00AE7A72" w:rsidRDefault="00357A60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Picture of James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DE5ACD" w14:textId="35B34CC7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4E59AA" w14:textId="68E90957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ATMBoA2022_LP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2BDE0" w14:textId="141A71A8" w:rsidR="00AE7A72" w:rsidRPr="00AE7A72" w:rsidRDefault="00A75491" w:rsidP="00AE7A72">
            <w:pPr>
              <w:jc w:val="center"/>
              <w:rPr>
                <w:sz w:val="18"/>
                <w:szCs w:val="18"/>
              </w:rPr>
            </w:pPr>
            <w:r w:rsidRPr="00A75491">
              <w:rPr>
                <w:sz w:val="18"/>
                <w:szCs w:val="18"/>
              </w:rPr>
              <w:t>e915dd73e3bf4cd4689a8e5e8c139498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CB2287" w14:textId="385DEE1E" w:rsidR="00AE7A72" w:rsidRPr="00AE7A72" w:rsidRDefault="00BF0C6B" w:rsidP="00AE7A72">
            <w:pPr>
              <w:jc w:val="center"/>
              <w:rPr>
                <w:sz w:val="18"/>
                <w:szCs w:val="18"/>
              </w:rPr>
            </w:pPr>
            <w:r w:rsidRPr="00BF0C6B">
              <w:rPr>
                <w:sz w:val="18"/>
                <w:szCs w:val="18"/>
              </w:rPr>
              <w:t xml:space="preserve">/LogicalFileSet1/CFR101Final.zip/CFR101 CTF-3 </w:t>
            </w:r>
            <w:r w:rsidRPr="00BF0C6B">
              <w:rPr>
                <w:sz w:val="18"/>
                <w:szCs w:val="18"/>
              </w:rPr>
              <w:lastRenderedPageBreak/>
              <w:t>Final/UnknownLaptop/C/Users/James/Pictures/James2.jfif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F85AF3" w14:textId="5BDA709A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lastRenderedPageBreak/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C6082D" w14:textId="6682AB9A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3E080839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50C65" w14:textId="41D9591C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A96678" w14:textId="71E41100" w:rsidR="00AE7A72" w:rsidRPr="002A4ED5" w:rsidRDefault="0071155E" w:rsidP="00AE7A72">
            <w:pPr>
              <w:jc w:val="center"/>
              <w:rPr>
                <w:sz w:val="18"/>
                <w:szCs w:val="18"/>
              </w:rPr>
            </w:pPr>
            <w:r w:rsidRPr="0071155E">
              <w:rPr>
                <w:sz w:val="18"/>
                <w:szCs w:val="18"/>
              </w:rPr>
              <w:t>J</w:t>
            </w:r>
            <w:r w:rsidRPr="0071155E">
              <w:rPr>
                <w:sz w:val="18"/>
                <w:szCs w:val="18"/>
              </w:rPr>
              <w:t>ames</w:t>
            </w:r>
            <w:r>
              <w:rPr>
                <w:sz w:val="18"/>
                <w:szCs w:val="18"/>
              </w:rPr>
              <w:t>3</w:t>
            </w:r>
            <w:r w:rsidRPr="0071155E">
              <w:rPr>
                <w:sz w:val="18"/>
                <w:szCs w:val="18"/>
              </w:rPr>
              <w:t>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CCD306" w14:textId="71A5057C" w:rsidR="00AE7A72" w:rsidRPr="00AE7A72" w:rsidRDefault="00357A60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Picture of James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C86752" w14:textId="3A9538EC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307BF9" w14:textId="705451D4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ATMBoA2022_LP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10C85D" w14:textId="1A2C4C97" w:rsidR="00AE7A72" w:rsidRPr="00AE7A72" w:rsidRDefault="00A75491" w:rsidP="00AE7A72">
            <w:pPr>
              <w:jc w:val="center"/>
              <w:rPr>
                <w:sz w:val="18"/>
                <w:szCs w:val="18"/>
              </w:rPr>
            </w:pPr>
            <w:r w:rsidRPr="00A75491">
              <w:rPr>
                <w:sz w:val="18"/>
                <w:szCs w:val="18"/>
              </w:rPr>
              <w:t>29bb95b3924de32776fb419042e1cfca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E36782" w14:textId="403B3C69" w:rsidR="00AE7A72" w:rsidRPr="00AE7A72" w:rsidRDefault="00BF0C6B" w:rsidP="00AE7A72">
            <w:pPr>
              <w:jc w:val="center"/>
              <w:rPr>
                <w:sz w:val="18"/>
                <w:szCs w:val="18"/>
              </w:rPr>
            </w:pPr>
            <w:r w:rsidRPr="00BF0C6B">
              <w:rPr>
                <w:sz w:val="18"/>
                <w:szCs w:val="18"/>
              </w:rPr>
              <w:t>/LogicalFileSet1/CFR101Final.zip/CFR101 CTF-3 Final/UnknownLaptop/C/Users/James/Pictures/james3.jfif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06CA42" w14:textId="5DF51ECE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A0C56" w14:textId="61BA66E3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  <w:tr w:rsidR="00AE7A72" w:rsidRPr="002A4ED5" w14:paraId="0F1FFDCD" w14:textId="77777777" w:rsidTr="52C818BF">
        <w:tc>
          <w:tcPr>
            <w:tcW w:w="6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B4911" w14:textId="48CB5053" w:rsidR="00AE7A72" w:rsidRPr="002A4ED5" w:rsidRDefault="00AE7A72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EFA00" w14:textId="01750D24" w:rsidR="00AE7A72" w:rsidRPr="002A4ED5" w:rsidRDefault="0071155E" w:rsidP="00AE7A72">
            <w:pPr>
              <w:jc w:val="center"/>
              <w:rPr>
                <w:sz w:val="18"/>
                <w:szCs w:val="18"/>
              </w:rPr>
            </w:pPr>
            <w:r w:rsidRPr="0071155E">
              <w:rPr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ohn</w:t>
            </w:r>
            <w:r w:rsidRPr="0071155E">
              <w:rPr>
                <w:sz w:val="18"/>
                <w:szCs w:val="18"/>
              </w:rPr>
              <w:t>1.jfif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59B056" w14:textId="63ECB215" w:rsidR="00AE7A72" w:rsidRPr="00AE7A72" w:rsidRDefault="00357A60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Picture of john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CEA104" w14:textId="09B58C48" w:rsidR="00AE7A72" w:rsidRPr="00AE7A72" w:rsidRDefault="00803CC5" w:rsidP="00AE7A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040520" w14:textId="60AB11DE" w:rsidR="00AE7A72" w:rsidRPr="00AE7A72" w:rsidRDefault="005427D3" w:rsidP="00AE7A72">
            <w:pPr>
              <w:jc w:val="center"/>
              <w:rPr>
                <w:sz w:val="18"/>
                <w:szCs w:val="18"/>
              </w:rPr>
            </w:pPr>
            <w:r w:rsidRPr="005427D3">
              <w:rPr>
                <w:sz w:val="18"/>
                <w:szCs w:val="18"/>
              </w:rPr>
              <w:t>ATMBoA2022_LP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455B0B" w14:textId="09CF6B92" w:rsidR="00AE7A72" w:rsidRPr="00AE7A72" w:rsidRDefault="00A75491" w:rsidP="00AE7A72">
            <w:pPr>
              <w:jc w:val="center"/>
              <w:rPr>
                <w:sz w:val="18"/>
                <w:szCs w:val="18"/>
              </w:rPr>
            </w:pPr>
            <w:r w:rsidRPr="00A75491">
              <w:rPr>
                <w:sz w:val="18"/>
                <w:szCs w:val="18"/>
              </w:rPr>
              <w:t>edb8292a801b2a5912c4e80e2541b15a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C2743C" w14:textId="144B19AF" w:rsidR="00AE7A72" w:rsidRPr="00AE7A72" w:rsidRDefault="00BF0C6B" w:rsidP="00AE7A72">
            <w:pPr>
              <w:jc w:val="center"/>
              <w:rPr>
                <w:sz w:val="18"/>
                <w:szCs w:val="18"/>
              </w:rPr>
            </w:pPr>
            <w:r w:rsidRPr="00BF0C6B">
              <w:rPr>
                <w:sz w:val="18"/>
                <w:szCs w:val="18"/>
              </w:rPr>
              <w:t>/LogicalFileSet1/CFR101Final.zip/CFR101 CTF-3 Final/UnknownLaptop/C/Users/James/Pictures/John1.jfif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F20754" w14:textId="3B2BD85E" w:rsidR="00AE7A72" w:rsidRPr="002A4ED5" w:rsidRDefault="00287BE0" w:rsidP="00AE7A72">
            <w:pPr>
              <w:jc w:val="center"/>
              <w:rPr>
                <w:sz w:val="18"/>
                <w:szCs w:val="18"/>
              </w:rPr>
            </w:pPr>
            <w:r w:rsidRPr="00287BE0">
              <w:rPr>
                <w:sz w:val="18"/>
                <w:szCs w:val="18"/>
              </w:rPr>
              <w:t>4/19/2024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0FD9B7" w14:textId="7D0D03BE" w:rsidR="00AE7A72" w:rsidRPr="00AE7A72" w:rsidRDefault="00A80DAD" w:rsidP="00AE7A72">
            <w:pPr>
              <w:jc w:val="center"/>
              <w:rPr>
                <w:sz w:val="18"/>
                <w:szCs w:val="18"/>
              </w:rPr>
            </w:pPr>
            <w:r w:rsidRPr="00A80DAD">
              <w:rPr>
                <w:sz w:val="18"/>
                <w:szCs w:val="18"/>
              </w:rPr>
              <w:t>MD5</w:t>
            </w:r>
          </w:p>
        </w:tc>
      </w:tr>
    </w:tbl>
    <w:p w14:paraId="754E01BC" w14:textId="60162CA6" w:rsidR="451FAD3A" w:rsidRDefault="451FAD3A" w:rsidP="451FAD3A">
      <w:pPr>
        <w:spacing w:line="480" w:lineRule="auto"/>
      </w:pPr>
    </w:p>
    <w:p w14:paraId="45486FDA" w14:textId="77777777" w:rsidR="00BF0C6B" w:rsidRDefault="00BF0C6B" w:rsidP="451FAD3A">
      <w:pPr>
        <w:spacing w:line="480" w:lineRule="auto"/>
      </w:pPr>
    </w:p>
    <w:p w14:paraId="6FF9227A" w14:textId="77777777" w:rsidR="00BF0C6B" w:rsidRDefault="00BF0C6B" w:rsidP="451FAD3A">
      <w:pPr>
        <w:spacing w:line="480" w:lineRule="auto"/>
      </w:pPr>
    </w:p>
    <w:p w14:paraId="49869CC8" w14:textId="22EBF616" w:rsidR="451FAD3A" w:rsidRDefault="451FAD3A" w:rsidP="451FAD3A">
      <w:pPr>
        <w:spacing w:line="480" w:lineRule="auto"/>
        <w:rPr>
          <w:rFonts w:ascii="Times New Roman" w:eastAsia="Times New Roman" w:hAnsi="Times New Roman" w:cs="Times New Roman"/>
        </w:rPr>
      </w:pPr>
    </w:p>
    <w:p w14:paraId="4681351F" w14:textId="0E18D8A3" w:rsidR="00806FF3" w:rsidRDefault="00C00332" w:rsidP="00174844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Summary</w:t>
      </w:r>
    </w:p>
    <w:p w14:paraId="0EA4EA36" w14:textId="07A6E257" w:rsidR="00174844" w:rsidRPr="00174844" w:rsidRDefault="00174844" w:rsidP="00174844">
      <w:r w:rsidRPr="00174844">
        <w:t xml:space="preserve">Based on the evidence that I found, the only person who should be kept in custody is John Campbell. He is a criminal who was involved in this crime. The only </w:t>
      </w:r>
      <w:r>
        <w:t>person mentioned in the evidence is James, who</w:t>
      </w:r>
      <w:r w:rsidRPr="00174844">
        <w:t xml:space="preserve"> has escaped. Terry Unknown and Larry Fix have nothing to do with this and can be released</w:t>
      </w:r>
      <w:r>
        <w:t xml:space="preserve">. </w:t>
      </w:r>
      <w:r w:rsidRPr="00174844">
        <w:t>After going through the files, it is clear that James and John were in contact</w:t>
      </w:r>
      <w:r>
        <w:t xml:space="preserve"> and made</w:t>
      </w:r>
      <w:r w:rsidRPr="00174844">
        <w:t xml:space="preserve"> all the plans. The perpetrators used a virus on a USB drive to hack into the ATMs and withdraw $8,000. The plan is described in detail in one of the files. However, I could not find the motive behind this crime. I only </w:t>
      </w:r>
      <w:r>
        <w:t>saw</w:t>
      </w:r>
      <w:r w:rsidRPr="00174844">
        <w:t xml:space="preserve"> the plan itself. Based on the evidence, </w:t>
      </w:r>
      <w:r>
        <w:t>I assume</w:t>
      </w:r>
      <w:r w:rsidRPr="00174844">
        <w:t xml:space="preserve"> it might have something to do with Mary. </w:t>
      </w:r>
      <w:r>
        <w:t>Mary ignored James</w:t>
      </w:r>
      <w:r w:rsidRPr="00174844">
        <w:t>, and he might have wanted to get back at her.</w:t>
      </w:r>
    </w:p>
    <w:sectPr w:rsidR="00174844" w:rsidRPr="00174844" w:rsidSect="00677090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A729B" w14:textId="77777777" w:rsidR="00677090" w:rsidRDefault="00677090" w:rsidP="00650259">
      <w:pPr>
        <w:spacing w:line="240" w:lineRule="auto"/>
      </w:pPr>
      <w:r>
        <w:separator/>
      </w:r>
    </w:p>
  </w:endnote>
  <w:endnote w:type="continuationSeparator" w:id="0">
    <w:p w14:paraId="31407416" w14:textId="77777777" w:rsidR="00677090" w:rsidRDefault="00677090" w:rsidP="00650259">
      <w:pPr>
        <w:spacing w:line="240" w:lineRule="auto"/>
      </w:pPr>
      <w:r>
        <w:continuationSeparator/>
      </w:r>
    </w:p>
  </w:endnote>
  <w:endnote w:type="continuationNotice" w:id="1">
    <w:p w14:paraId="1EF8CDE5" w14:textId="77777777" w:rsidR="00677090" w:rsidRDefault="0067709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A03D61-9372-4A65-A773-7D64D4097993}"/>
    <w:embedBold r:id="rId2" w:fontKey="{B0D85160-EB3C-4C2B-BAB0-C03B9270F25C}"/>
    <w:embedItalic r:id="rId3" w:fontKey="{F4D9B566-E665-4673-BC2A-D1AA155E1F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D2F21D1-4D80-4BD5-A6C0-9A85FFEA52B3}"/>
    <w:embedBold r:id="rId5" w:fontKey="{F316717C-1049-4691-8642-1CB713271FDC}"/>
    <w:embedItalic r:id="rId6" w:fontKey="{59F8A271-8544-4E5D-B552-F98CB1A1CCF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3409F36-AAC1-4F12-8045-33228D81EF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B0A32D8-4C6C-46DF-895B-ABECC0866C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766BE" w14:textId="77777777" w:rsidR="00387FDF" w:rsidRDefault="00387FDF"/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007EBB71" w14:textId="77777777" w:rsidTr="00562601">
      <w:tc>
        <w:tcPr>
          <w:tcW w:w="2500" w:type="pct"/>
          <w:vAlign w:val="center"/>
        </w:tcPr>
        <w:p w14:paraId="090A4CD5" w14:textId="2EA8CCD9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6B323741" w14:textId="1EAA6596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18E9973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C2639D" w14:textId="77777777" w:rsidR="00677090" w:rsidRDefault="00677090" w:rsidP="00650259">
      <w:pPr>
        <w:spacing w:line="240" w:lineRule="auto"/>
      </w:pPr>
      <w:r>
        <w:separator/>
      </w:r>
    </w:p>
  </w:footnote>
  <w:footnote w:type="continuationSeparator" w:id="0">
    <w:p w14:paraId="3F030D91" w14:textId="77777777" w:rsidR="00677090" w:rsidRDefault="00677090" w:rsidP="00650259">
      <w:pPr>
        <w:spacing w:line="240" w:lineRule="auto"/>
      </w:pPr>
      <w:r>
        <w:continuationSeparator/>
      </w:r>
    </w:p>
  </w:footnote>
  <w:footnote w:type="continuationNotice" w:id="1">
    <w:p w14:paraId="04F45AA6" w14:textId="77777777" w:rsidR="00677090" w:rsidRDefault="0067709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0D0D0D" w:themeFill="text1" w:themeFillTint="F2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122B2F43" w14:textId="77777777" w:rsidTr="00DF0AB7">
      <w:trPr>
        <w:trHeight w:val="990"/>
      </w:trPr>
      <w:tc>
        <w:tcPr>
          <w:tcW w:w="451" w:type="pct"/>
          <w:shd w:val="clear" w:color="auto" w:fill="0D0D0D" w:themeFill="text1" w:themeFillTint="F2"/>
          <w:vAlign w:val="center"/>
        </w:tcPr>
        <w:p w14:paraId="78360B90" w14:textId="49B6079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0D0D0D" w:themeFill="text1" w:themeFillTint="F2"/>
          <w:vAlign w:val="center"/>
        </w:tcPr>
        <w:p w14:paraId="479F2E53" w14:textId="40C11100" w:rsidR="00DF0AB7" w:rsidRDefault="00DF0AB7" w:rsidP="00DF0AB7">
          <w:pPr>
            <w:pStyle w:val="Header"/>
            <w:jc w:val="center"/>
          </w:pPr>
          <w:r>
            <w:t>University of Advancing Technology</w:t>
          </w:r>
        </w:p>
        <w:p w14:paraId="4C66788A" w14:textId="26194236" w:rsidR="00562601" w:rsidRPr="002B69B4" w:rsidRDefault="00DF0AB7" w:rsidP="00DF0AB7">
          <w:pPr>
            <w:pStyle w:val="Header"/>
            <w:jc w:val="center"/>
          </w:pPr>
          <w:r>
            <w:t xml:space="preserve">CFR 101 Evidence </w:t>
          </w:r>
          <w:r w:rsidR="009C2DBD">
            <w:t xml:space="preserve">Chain of Custody </w:t>
          </w:r>
          <w:r>
            <w:t>Form</w:t>
          </w:r>
        </w:p>
      </w:tc>
    </w:tr>
  </w:tbl>
  <w:p w14:paraId="1DC0CAC0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64351181">
    <w:abstractNumId w:val="11"/>
  </w:num>
  <w:num w:numId="2" w16cid:durableId="953438955">
    <w:abstractNumId w:val="7"/>
  </w:num>
  <w:num w:numId="3" w16cid:durableId="1552842581">
    <w:abstractNumId w:val="15"/>
  </w:num>
  <w:num w:numId="4" w16cid:durableId="1548449827">
    <w:abstractNumId w:val="12"/>
  </w:num>
  <w:num w:numId="5" w16cid:durableId="440539978">
    <w:abstractNumId w:val="13"/>
  </w:num>
  <w:num w:numId="6" w16cid:durableId="331764925">
    <w:abstractNumId w:val="19"/>
  </w:num>
  <w:num w:numId="7" w16cid:durableId="1388333906">
    <w:abstractNumId w:val="6"/>
  </w:num>
  <w:num w:numId="8" w16cid:durableId="2060008294">
    <w:abstractNumId w:val="10"/>
  </w:num>
  <w:num w:numId="9" w16cid:durableId="1119033329">
    <w:abstractNumId w:val="17"/>
  </w:num>
  <w:num w:numId="10" w16cid:durableId="252663513">
    <w:abstractNumId w:val="1"/>
  </w:num>
  <w:num w:numId="11" w16cid:durableId="1524052164">
    <w:abstractNumId w:val="5"/>
  </w:num>
  <w:num w:numId="12" w16cid:durableId="1572694034">
    <w:abstractNumId w:val="0"/>
  </w:num>
  <w:num w:numId="13" w16cid:durableId="1675568113">
    <w:abstractNumId w:val="2"/>
  </w:num>
  <w:num w:numId="14" w16cid:durableId="2038965542">
    <w:abstractNumId w:val="9"/>
  </w:num>
  <w:num w:numId="15" w16cid:durableId="1957830816">
    <w:abstractNumId w:val="8"/>
  </w:num>
  <w:num w:numId="16" w16cid:durableId="804589840">
    <w:abstractNumId w:val="16"/>
  </w:num>
  <w:num w:numId="17" w16cid:durableId="909467275">
    <w:abstractNumId w:val="3"/>
  </w:num>
  <w:num w:numId="18" w16cid:durableId="103155017">
    <w:abstractNumId w:val="21"/>
  </w:num>
  <w:num w:numId="19" w16cid:durableId="1442453690">
    <w:abstractNumId w:val="18"/>
  </w:num>
  <w:num w:numId="20" w16cid:durableId="717627749">
    <w:abstractNumId w:val="14"/>
  </w:num>
  <w:num w:numId="21" w16cid:durableId="154031362">
    <w:abstractNumId w:val="20"/>
  </w:num>
  <w:num w:numId="22" w16cid:durableId="108935014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hideSpellingErrors/>
  <w:hideGrammaticalError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AB7"/>
    <w:rsid w:val="000022CE"/>
    <w:rsid w:val="00003B30"/>
    <w:rsid w:val="00013250"/>
    <w:rsid w:val="00045CA6"/>
    <w:rsid w:val="00052382"/>
    <w:rsid w:val="00055646"/>
    <w:rsid w:val="0006568A"/>
    <w:rsid w:val="00075B4D"/>
    <w:rsid w:val="00076F0F"/>
    <w:rsid w:val="00083557"/>
    <w:rsid w:val="00084253"/>
    <w:rsid w:val="000C3E79"/>
    <w:rsid w:val="000D1F49"/>
    <w:rsid w:val="000F041E"/>
    <w:rsid w:val="000F5C88"/>
    <w:rsid w:val="001333A1"/>
    <w:rsid w:val="001727CA"/>
    <w:rsid w:val="00174844"/>
    <w:rsid w:val="001E0E5B"/>
    <w:rsid w:val="001E4E2C"/>
    <w:rsid w:val="00233742"/>
    <w:rsid w:val="00261C01"/>
    <w:rsid w:val="00287BE0"/>
    <w:rsid w:val="002A4ED5"/>
    <w:rsid w:val="002A648D"/>
    <w:rsid w:val="002B69B4"/>
    <w:rsid w:val="002C56E6"/>
    <w:rsid w:val="002D3A9F"/>
    <w:rsid w:val="002F0760"/>
    <w:rsid w:val="00326B43"/>
    <w:rsid w:val="003427E0"/>
    <w:rsid w:val="00354B3D"/>
    <w:rsid w:val="00357A60"/>
    <w:rsid w:val="00361E11"/>
    <w:rsid w:val="00385059"/>
    <w:rsid w:val="00387FDF"/>
    <w:rsid w:val="0039760F"/>
    <w:rsid w:val="003B4744"/>
    <w:rsid w:val="003F0847"/>
    <w:rsid w:val="0040090B"/>
    <w:rsid w:val="0042698C"/>
    <w:rsid w:val="00446538"/>
    <w:rsid w:val="0046302A"/>
    <w:rsid w:val="00476DB9"/>
    <w:rsid w:val="00487D2D"/>
    <w:rsid w:val="004D5D62"/>
    <w:rsid w:val="005012F3"/>
    <w:rsid w:val="005112D0"/>
    <w:rsid w:val="005427D3"/>
    <w:rsid w:val="00562601"/>
    <w:rsid w:val="0057256E"/>
    <w:rsid w:val="00573126"/>
    <w:rsid w:val="00577E06"/>
    <w:rsid w:val="00582B1C"/>
    <w:rsid w:val="005A3BF7"/>
    <w:rsid w:val="005F2035"/>
    <w:rsid w:val="005F7990"/>
    <w:rsid w:val="006250A2"/>
    <w:rsid w:val="0063739C"/>
    <w:rsid w:val="00650259"/>
    <w:rsid w:val="006633D5"/>
    <w:rsid w:val="00677090"/>
    <w:rsid w:val="006778B9"/>
    <w:rsid w:val="00695599"/>
    <w:rsid w:val="0071155E"/>
    <w:rsid w:val="007402D8"/>
    <w:rsid w:val="00752508"/>
    <w:rsid w:val="00770F25"/>
    <w:rsid w:val="00787DD4"/>
    <w:rsid w:val="007A35A8"/>
    <w:rsid w:val="007B0A85"/>
    <w:rsid w:val="007C32AD"/>
    <w:rsid w:val="007C6A52"/>
    <w:rsid w:val="00803CC5"/>
    <w:rsid w:val="00806FF3"/>
    <w:rsid w:val="0082043E"/>
    <w:rsid w:val="00835457"/>
    <w:rsid w:val="00884558"/>
    <w:rsid w:val="008E203A"/>
    <w:rsid w:val="008E6792"/>
    <w:rsid w:val="0090021E"/>
    <w:rsid w:val="00905BCD"/>
    <w:rsid w:val="0091229C"/>
    <w:rsid w:val="00940E73"/>
    <w:rsid w:val="009678F6"/>
    <w:rsid w:val="0098597D"/>
    <w:rsid w:val="00991B30"/>
    <w:rsid w:val="009A0112"/>
    <w:rsid w:val="009C2DBD"/>
    <w:rsid w:val="009D406B"/>
    <w:rsid w:val="009F2638"/>
    <w:rsid w:val="009F619A"/>
    <w:rsid w:val="009F6DDE"/>
    <w:rsid w:val="00A1450F"/>
    <w:rsid w:val="00A167C8"/>
    <w:rsid w:val="00A370A8"/>
    <w:rsid w:val="00A4667D"/>
    <w:rsid w:val="00A60442"/>
    <w:rsid w:val="00A75491"/>
    <w:rsid w:val="00A80DAD"/>
    <w:rsid w:val="00AA42FC"/>
    <w:rsid w:val="00AC2926"/>
    <w:rsid w:val="00AE7A72"/>
    <w:rsid w:val="00B04A50"/>
    <w:rsid w:val="00B160CA"/>
    <w:rsid w:val="00B26EC1"/>
    <w:rsid w:val="00B322F1"/>
    <w:rsid w:val="00B51D40"/>
    <w:rsid w:val="00B958AC"/>
    <w:rsid w:val="00B96D19"/>
    <w:rsid w:val="00BD2FAD"/>
    <w:rsid w:val="00BD4753"/>
    <w:rsid w:val="00BD5CB1"/>
    <w:rsid w:val="00BE62EE"/>
    <w:rsid w:val="00BF0C6B"/>
    <w:rsid w:val="00C00332"/>
    <w:rsid w:val="00C003BA"/>
    <w:rsid w:val="00C41D6B"/>
    <w:rsid w:val="00C427EB"/>
    <w:rsid w:val="00C46878"/>
    <w:rsid w:val="00C52AD3"/>
    <w:rsid w:val="00C81922"/>
    <w:rsid w:val="00CB4A51"/>
    <w:rsid w:val="00CD18DF"/>
    <w:rsid w:val="00CD4532"/>
    <w:rsid w:val="00CD47B0"/>
    <w:rsid w:val="00CE40DF"/>
    <w:rsid w:val="00CE6104"/>
    <w:rsid w:val="00CE7918"/>
    <w:rsid w:val="00D16163"/>
    <w:rsid w:val="00DB3FAD"/>
    <w:rsid w:val="00DD447B"/>
    <w:rsid w:val="00DF0832"/>
    <w:rsid w:val="00DF0AB7"/>
    <w:rsid w:val="00E0535A"/>
    <w:rsid w:val="00E109B5"/>
    <w:rsid w:val="00E22AA2"/>
    <w:rsid w:val="00E61C09"/>
    <w:rsid w:val="00E677FE"/>
    <w:rsid w:val="00EB3B58"/>
    <w:rsid w:val="00EC7359"/>
    <w:rsid w:val="00EE3054"/>
    <w:rsid w:val="00F00606"/>
    <w:rsid w:val="00F01256"/>
    <w:rsid w:val="00F06DD5"/>
    <w:rsid w:val="00F34ACC"/>
    <w:rsid w:val="00F5418C"/>
    <w:rsid w:val="00F549BE"/>
    <w:rsid w:val="00F67847"/>
    <w:rsid w:val="00FC7475"/>
    <w:rsid w:val="00FE0189"/>
    <w:rsid w:val="00FE2E33"/>
    <w:rsid w:val="00FE78A0"/>
    <w:rsid w:val="00FF2887"/>
    <w:rsid w:val="00FF5CCC"/>
    <w:rsid w:val="00FF65E4"/>
    <w:rsid w:val="01276697"/>
    <w:rsid w:val="01B8CE39"/>
    <w:rsid w:val="022CA8D3"/>
    <w:rsid w:val="02D5FBB9"/>
    <w:rsid w:val="02E40D37"/>
    <w:rsid w:val="03698528"/>
    <w:rsid w:val="03F7D22E"/>
    <w:rsid w:val="0429A22E"/>
    <w:rsid w:val="0448E616"/>
    <w:rsid w:val="049D677A"/>
    <w:rsid w:val="04BB320A"/>
    <w:rsid w:val="04CB407D"/>
    <w:rsid w:val="04F8E10A"/>
    <w:rsid w:val="05055589"/>
    <w:rsid w:val="054B5413"/>
    <w:rsid w:val="06664601"/>
    <w:rsid w:val="067D0435"/>
    <w:rsid w:val="0694B16B"/>
    <w:rsid w:val="06BA4E47"/>
    <w:rsid w:val="06C8AC1C"/>
    <w:rsid w:val="06E33314"/>
    <w:rsid w:val="072476F0"/>
    <w:rsid w:val="07747605"/>
    <w:rsid w:val="07E9CF26"/>
    <w:rsid w:val="07F288C5"/>
    <w:rsid w:val="082C1945"/>
    <w:rsid w:val="085481AB"/>
    <w:rsid w:val="088D0C86"/>
    <w:rsid w:val="091D7294"/>
    <w:rsid w:val="0958AD7F"/>
    <w:rsid w:val="099EB1A0"/>
    <w:rsid w:val="09B7D9FD"/>
    <w:rsid w:val="09CC522D"/>
    <w:rsid w:val="09D1CA4D"/>
    <w:rsid w:val="0A2201AB"/>
    <w:rsid w:val="0ACD4DAB"/>
    <w:rsid w:val="0ACDEA65"/>
    <w:rsid w:val="0AF6C49A"/>
    <w:rsid w:val="0B2A3D81"/>
    <w:rsid w:val="0B53AA5E"/>
    <w:rsid w:val="0B97C176"/>
    <w:rsid w:val="0BB2BD50"/>
    <w:rsid w:val="0BFAA528"/>
    <w:rsid w:val="0CD65262"/>
    <w:rsid w:val="0D4D7C6A"/>
    <w:rsid w:val="0D7AC623"/>
    <w:rsid w:val="0D84E76C"/>
    <w:rsid w:val="0D89EACE"/>
    <w:rsid w:val="0D8BCFD7"/>
    <w:rsid w:val="0E058B27"/>
    <w:rsid w:val="0E18FB0B"/>
    <w:rsid w:val="0EB42555"/>
    <w:rsid w:val="0F3E4FA1"/>
    <w:rsid w:val="0FC857E0"/>
    <w:rsid w:val="102DA073"/>
    <w:rsid w:val="1036CD59"/>
    <w:rsid w:val="105AA989"/>
    <w:rsid w:val="10BDF0F8"/>
    <w:rsid w:val="11D29DBA"/>
    <w:rsid w:val="12A11C06"/>
    <w:rsid w:val="12DD0E84"/>
    <w:rsid w:val="1359CF18"/>
    <w:rsid w:val="14045AD9"/>
    <w:rsid w:val="141209C0"/>
    <w:rsid w:val="161004B5"/>
    <w:rsid w:val="16B91145"/>
    <w:rsid w:val="183FCA5A"/>
    <w:rsid w:val="18506DB9"/>
    <w:rsid w:val="185DC2E9"/>
    <w:rsid w:val="1A94A597"/>
    <w:rsid w:val="1AF4B270"/>
    <w:rsid w:val="1B4F4B0A"/>
    <w:rsid w:val="1BA136D8"/>
    <w:rsid w:val="1BCE82D6"/>
    <w:rsid w:val="1BDF5048"/>
    <w:rsid w:val="1C447356"/>
    <w:rsid w:val="1CA3059D"/>
    <w:rsid w:val="1D7085E8"/>
    <w:rsid w:val="1E457B8F"/>
    <w:rsid w:val="1E4C76AC"/>
    <w:rsid w:val="1EB120C2"/>
    <w:rsid w:val="1F0C5649"/>
    <w:rsid w:val="1F5A5785"/>
    <w:rsid w:val="1F7320BD"/>
    <w:rsid w:val="1FC82393"/>
    <w:rsid w:val="1FD0508D"/>
    <w:rsid w:val="20781E87"/>
    <w:rsid w:val="20FE6F12"/>
    <w:rsid w:val="210D4810"/>
    <w:rsid w:val="2143B12A"/>
    <w:rsid w:val="2163F3F4"/>
    <w:rsid w:val="2165480B"/>
    <w:rsid w:val="21EA4301"/>
    <w:rsid w:val="22049F8B"/>
    <w:rsid w:val="2233932E"/>
    <w:rsid w:val="22A8DE8A"/>
    <w:rsid w:val="22AA7D75"/>
    <w:rsid w:val="22FFC455"/>
    <w:rsid w:val="23934C9D"/>
    <w:rsid w:val="23CDCCE4"/>
    <w:rsid w:val="245DB153"/>
    <w:rsid w:val="249C0E64"/>
    <w:rsid w:val="24B2747C"/>
    <w:rsid w:val="251C913D"/>
    <w:rsid w:val="255ED1B1"/>
    <w:rsid w:val="2572BC4E"/>
    <w:rsid w:val="25ACD0DB"/>
    <w:rsid w:val="265C4DEE"/>
    <w:rsid w:val="26DE7F82"/>
    <w:rsid w:val="2713D368"/>
    <w:rsid w:val="275AE0B6"/>
    <w:rsid w:val="278CE08E"/>
    <w:rsid w:val="27C13071"/>
    <w:rsid w:val="2841D777"/>
    <w:rsid w:val="285FF08E"/>
    <w:rsid w:val="28A13E07"/>
    <w:rsid w:val="2A8BF8E7"/>
    <w:rsid w:val="2AD9C8CF"/>
    <w:rsid w:val="2B0AF3ED"/>
    <w:rsid w:val="2B5E822C"/>
    <w:rsid w:val="2B7C3F36"/>
    <w:rsid w:val="2B8327A1"/>
    <w:rsid w:val="2B99608E"/>
    <w:rsid w:val="2BA97BEB"/>
    <w:rsid w:val="2BD2687D"/>
    <w:rsid w:val="2C27003F"/>
    <w:rsid w:val="2C55DC5B"/>
    <w:rsid w:val="2CA8328F"/>
    <w:rsid w:val="2D6DFE6C"/>
    <w:rsid w:val="2D74AF2A"/>
    <w:rsid w:val="2E7B408B"/>
    <w:rsid w:val="2EB12376"/>
    <w:rsid w:val="2EFB847A"/>
    <w:rsid w:val="2F0B0C8B"/>
    <w:rsid w:val="2F34933F"/>
    <w:rsid w:val="306B0273"/>
    <w:rsid w:val="30A59F2E"/>
    <w:rsid w:val="30DAE6A7"/>
    <w:rsid w:val="3206D2D4"/>
    <w:rsid w:val="330136BC"/>
    <w:rsid w:val="3304AD48"/>
    <w:rsid w:val="3334B56B"/>
    <w:rsid w:val="33916377"/>
    <w:rsid w:val="33D2092F"/>
    <w:rsid w:val="34075C7F"/>
    <w:rsid w:val="347D5587"/>
    <w:rsid w:val="35375040"/>
    <w:rsid w:val="363C0EA6"/>
    <w:rsid w:val="37169942"/>
    <w:rsid w:val="37305EB7"/>
    <w:rsid w:val="38F8B6C0"/>
    <w:rsid w:val="3927D4B9"/>
    <w:rsid w:val="39755F57"/>
    <w:rsid w:val="398123FE"/>
    <w:rsid w:val="39B20000"/>
    <w:rsid w:val="3A5B1FB8"/>
    <w:rsid w:val="3AB89EE7"/>
    <w:rsid w:val="3AE491C9"/>
    <w:rsid w:val="3B3FC750"/>
    <w:rsid w:val="3B874420"/>
    <w:rsid w:val="3BAEA0D6"/>
    <w:rsid w:val="3C464D1E"/>
    <w:rsid w:val="3C84BD46"/>
    <w:rsid w:val="3CDB97B1"/>
    <w:rsid w:val="3D9764FB"/>
    <w:rsid w:val="3D9A2188"/>
    <w:rsid w:val="3F33355C"/>
    <w:rsid w:val="3F7B7455"/>
    <w:rsid w:val="40A9E19E"/>
    <w:rsid w:val="4132E69E"/>
    <w:rsid w:val="418682DA"/>
    <w:rsid w:val="4198290E"/>
    <w:rsid w:val="41D4FA54"/>
    <w:rsid w:val="43669372"/>
    <w:rsid w:val="438A0260"/>
    <w:rsid w:val="44874E03"/>
    <w:rsid w:val="44936195"/>
    <w:rsid w:val="451FAD3A"/>
    <w:rsid w:val="456B1EE5"/>
    <w:rsid w:val="456F814F"/>
    <w:rsid w:val="45C7B086"/>
    <w:rsid w:val="45CE5E66"/>
    <w:rsid w:val="45F03932"/>
    <w:rsid w:val="462F31F6"/>
    <w:rsid w:val="46B988FB"/>
    <w:rsid w:val="46EEEDAF"/>
    <w:rsid w:val="475F39D4"/>
    <w:rsid w:val="47E23204"/>
    <w:rsid w:val="4924B0ED"/>
    <w:rsid w:val="49B056D9"/>
    <w:rsid w:val="4A64AD2C"/>
    <w:rsid w:val="4A6BD082"/>
    <w:rsid w:val="4A75433E"/>
    <w:rsid w:val="4A9F8A59"/>
    <w:rsid w:val="4AF39736"/>
    <w:rsid w:val="4B14A820"/>
    <w:rsid w:val="4B2224DD"/>
    <w:rsid w:val="4B436CEF"/>
    <w:rsid w:val="4B92160A"/>
    <w:rsid w:val="4C19A5EA"/>
    <w:rsid w:val="4C975024"/>
    <w:rsid w:val="4CE704F2"/>
    <w:rsid w:val="4D9C4DEE"/>
    <w:rsid w:val="4E3A43DB"/>
    <w:rsid w:val="4EC18FF5"/>
    <w:rsid w:val="4EE0023A"/>
    <w:rsid w:val="515425D8"/>
    <w:rsid w:val="51B5C457"/>
    <w:rsid w:val="5276E267"/>
    <w:rsid w:val="52C818BF"/>
    <w:rsid w:val="52D5FD0A"/>
    <w:rsid w:val="52F8E3A1"/>
    <w:rsid w:val="5324DBA0"/>
    <w:rsid w:val="535972A8"/>
    <w:rsid w:val="539B074E"/>
    <w:rsid w:val="5413CB7C"/>
    <w:rsid w:val="54F2C05E"/>
    <w:rsid w:val="556E5AE6"/>
    <w:rsid w:val="55A75FD3"/>
    <w:rsid w:val="55E57107"/>
    <w:rsid w:val="561D8599"/>
    <w:rsid w:val="566752AF"/>
    <w:rsid w:val="5667A29B"/>
    <w:rsid w:val="56F71621"/>
    <w:rsid w:val="57733857"/>
    <w:rsid w:val="57789C19"/>
    <w:rsid w:val="57FB0B7F"/>
    <w:rsid w:val="58CD7660"/>
    <w:rsid w:val="5A7E730F"/>
    <w:rsid w:val="5B26CBBE"/>
    <w:rsid w:val="5BAADEB5"/>
    <w:rsid w:val="5BE234FA"/>
    <w:rsid w:val="5CFDD243"/>
    <w:rsid w:val="5DBA5F3E"/>
    <w:rsid w:val="5DDF122C"/>
    <w:rsid w:val="5EBCC3D1"/>
    <w:rsid w:val="5F52B913"/>
    <w:rsid w:val="5F698363"/>
    <w:rsid w:val="5F6FE318"/>
    <w:rsid w:val="5F943434"/>
    <w:rsid w:val="5FB15E74"/>
    <w:rsid w:val="5FF717E6"/>
    <w:rsid w:val="60F9B150"/>
    <w:rsid w:val="61576F05"/>
    <w:rsid w:val="61B6D896"/>
    <w:rsid w:val="620B5E77"/>
    <w:rsid w:val="6233ABA8"/>
    <w:rsid w:val="624D39E3"/>
    <w:rsid w:val="62CE9BF3"/>
    <w:rsid w:val="63AE68B6"/>
    <w:rsid w:val="63BA8E03"/>
    <w:rsid w:val="64262A36"/>
    <w:rsid w:val="642C2F5B"/>
    <w:rsid w:val="6488E6A6"/>
    <w:rsid w:val="65B36C1C"/>
    <w:rsid w:val="6707EBA9"/>
    <w:rsid w:val="671AD6DF"/>
    <w:rsid w:val="674F3C7D"/>
    <w:rsid w:val="67F8141B"/>
    <w:rsid w:val="68A02189"/>
    <w:rsid w:val="68E072FC"/>
    <w:rsid w:val="6993D30A"/>
    <w:rsid w:val="6A0DD029"/>
    <w:rsid w:val="6ADF6CCC"/>
    <w:rsid w:val="6B130295"/>
    <w:rsid w:val="6C9A1FA9"/>
    <w:rsid w:val="6CB311A6"/>
    <w:rsid w:val="6D183600"/>
    <w:rsid w:val="6D6B4098"/>
    <w:rsid w:val="6DFA96AC"/>
    <w:rsid w:val="6E0A8B61"/>
    <w:rsid w:val="6E84B692"/>
    <w:rsid w:val="6EBC5875"/>
    <w:rsid w:val="6F0710F9"/>
    <w:rsid w:val="6F2198D2"/>
    <w:rsid w:val="6F31E36C"/>
    <w:rsid w:val="6FE9FDA3"/>
    <w:rsid w:val="702CFB72"/>
    <w:rsid w:val="704623CF"/>
    <w:rsid w:val="715B6038"/>
    <w:rsid w:val="719012E9"/>
    <w:rsid w:val="71C04FA0"/>
    <w:rsid w:val="71F3F937"/>
    <w:rsid w:val="72AC41B0"/>
    <w:rsid w:val="72B84F84"/>
    <w:rsid w:val="73223AB8"/>
    <w:rsid w:val="73649C34"/>
    <w:rsid w:val="736DEA80"/>
    <w:rsid w:val="73755157"/>
    <w:rsid w:val="7382CDED"/>
    <w:rsid w:val="74B7E8DC"/>
    <w:rsid w:val="74EC7E45"/>
    <w:rsid w:val="751A5F22"/>
    <w:rsid w:val="752B99F9"/>
    <w:rsid w:val="752DF65D"/>
    <w:rsid w:val="7562316A"/>
    <w:rsid w:val="7576527D"/>
    <w:rsid w:val="758FB5DB"/>
    <w:rsid w:val="759F2CB2"/>
    <w:rsid w:val="75D87055"/>
    <w:rsid w:val="75DAEC49"/>
    <w:rsid w:val="7627D992"/>
    <w:rsid w:val="773D30ED"/>
    <w:rsid w:val="7762B3EB"/>
    <w:rsid w:val="77662A77"/>
    <w:rsid w:val="780B1B68"/>
    <w:rsid w:val="78380D57"/>
    <w:rsid w:val="787452F3"/>
    <w:rsid w:val="78CA65DB"/>
    <w:rsid w:val="79736B49"/>
    <w:rsid w:val="7B1E7F40"/>
    <w:rsid w:val="7B3DD2D3"/>
    <w:rsid w:val="7B779B9F"/>
    <w:rsid w:val="7B809B78"/>
    <w:rsid w:val="7BF69480"/>
    <w:rsid w:val="7C0E6E36"/>
    <w:rsid w:val="7C36250E"/>
    <w:rsid w:val="7CF74458"/>
    <w:rsid w:val="7DA829B3"/>
    <w:rsid w:val="7DC81D62"/>
    <w:rsid w:val="7DCEC934"/>
    <w:rsid w:val="7E1782DB"/>
    <w:rsid w:val="7E46095C"/>
    <w:rsid w:val="7EA4A27F"/>
    <w:rsid w:val="7EA8190B"/>
    <w:rsid w:val="7EC1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60C4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u2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F11418357084BEA947D0838B23F8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401D2-9DDB-4334-AAF0-0C4C0CA4C244}"/>
      </w:docPartPr>
      <w:docPartBody>
        <w:p w:rsidR="00F34ACC" w:rsidRDefault="00F34ACC">
          <w:pPr>
            <w:pStyle w:val="9F11418357084BEA947D0838B23F80E9"/>
          </w:pPr>
          <w:r w:rsidRPr="002A4ED5">
            <w:t>Phone</w:t>
          </w:r>
        </w:p>
      </w:docPartBody>
    </w:docPart>
    <w:docPart>
      <w:docPartPr>
        <w:name w:val="09A56078A4B04A3B8E839D2EB8C36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06FFF-0F8B-402E-B9DD-FC2F18ECFBF5}"/>
      </w:docPartPr>
      <w:docPartBody>
        <w:p w:rsidR="00F34ACC" w:rsidRDefault="00F34ACC">
          <w:pPr>
            <w:pStyle w:val="09A56078A4B04A3B8E839D2EB8C364C8"/>
          </w:pPr>
          <w:r w:rsidRPr="002A4ED5">
            <w:t>Email</w:t>
          </w:r>
        </w:p>
      </w:docPartBody>
    </w:docPart>
    <w:docPart>
      <w:docPartPr>
        <w:name w:val="846918ACA2B74145B8B33421E72B8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7EAC2-814A-421A-9465-08BF38B6CFF2}"/>
      </w:docPartPr>
      <w:docPartBody>
        <w:p w:rsidR="00F34ACC" w:rsidRDefault="00B322F1" w:rsidP="00B322F1">
          <w:pPr>
            <w:pStyle w:val="846918ACA2B74145B8B33421E72B806D"/>
          </w:pPr>
          <w:r w:rsidRPr="002A4ED5">
            <w:t>Description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F1"/>
    <w:rsid w:val="002D00D4"/>
    <w:rsid w:val="005B5B8A"/>
    <w:rsid w:val="00B322F1"/>
    <w:rsid w:val="00B50BC2"/>
    <w:rsid w:val="00D753B9"/>
    <w:rsid w:val="00F3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11418357084BEA947D0838B23F80E9">
    <w:name w:val="9F11418357084BEA947D0838B23F80E9"/>
  </w:style>
  <w:style w:type="paragraph" w:customStyle="1" w:styleId="09A56078A4B04A3B8E839D2EB8C364C8">
    <w:name w:val="09A56078A4B04A3B8E839D2EB8C364C8"/>
  </w:style>
  <w:style w:type="paragraph" w:customStyle="1" w:styleId="846918ACA2B74145B8B33421E72B806D">
    <w:name w:val="846918ACA2B74145B8B33421E72B806D"/>
    <w:rsid w:val="00B322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F3DD6611DEA46A5075A415BD2F0C9" ma:contentTypeVersion="15" ma:contentTypeDescription="Create a new document." ma:contentTypeScope="" ma:versionID="98ed7cc9597def28f47d91be5b4db30b">
  <xsd:schema xmlns:xsd="http://www.w3.org/2001/XMLSchema" xmlns:xs="http://www.w3.org/2001/XMLSchema" xmlns:p="http://schemas.microsoft.com/office/2006/metadata/properties" xmlns:ns3="1b25fe24-bb04-4e2f-8340-2a6c7a7578de" xmlns:ns4="b749aa16-0e67-4a01-b93b-c689534c771e" targetNamespace="http://schemas.microsoft.com/office/2006/metadata/properties" ma:root="true" ma:fieldsID="58546ed1608a2bedb488f7a5619c1764" ns3:_="" ns4:_="">
    <xsd:import namespace="1b25fe24-bb04-4e2f-8340-2a6c7a7578de"/>
    <xsd:import namespace="b749aa16-0e67-4a01-b93b-c689534c77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LengthInSecond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5fe24-bb04-4e2f-8340-2a6c7a757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aa16-0e67-4a01-b93b-c689534c77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25fe24-bb04-4e2f-8340-2a6c7a7578d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7FEF3E-ED0A-428B-B82E-3B60FA142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5fe24-bb04-4e2f-8340-2a6c7a7578de"/>
    <ds:schemaRef ds:uri="b749aa16-0e67-4a01-b93b-c689534c7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1b25fe24-bb04-4e2f-8340-2a6c7a7578de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7</Pages>
  <Words>476</Words>
  <Characters>4592</Characters>
  <Application>Microsoft Office Word</Application>
  <DocSecurity>0</DocSecurity>
  <Lines>421</Lines>
  <Paragraphs>193</Paragraphs>
  <ScaleCrop>false</ScaleCrop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2024-04-16T20:56:00Z</dcterms:created>
  <dcterms:modified xsi:type="dcterms:W3CDTF">2024-04-20T02:32:00Z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0x010100FF5F3DD6611DEA46A5075A415BD2F0C9</vt:lpwstr>
  </property>
  <property fmtid="{D5CDD505-2E9C-101B-9397-08002B2CF9AE}" pid="3" name="MediaServiceImageTags">
    <vt:lpwstr/>
  </property>
  <property fmtid="{D5CDD505-2E9C-101B-9397-08002B2CF9AE}" pid="4" name="GrammarlyDocumentId">
    <vt:lpwstr>33951b4efa1ebe2f05f87f4c49f22d3cabfebd2b153115f921cfb4856150b956</vt:lpwstr>
  </property>
</Properties>
</file>